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9C7" w:rsidRPr="00811388" w:rsidRDefault="000549C7" w:rsidP="00811388">
      <w:pPr>
        <w:shd w:val="clear" w:color="auto" w:fill="FFFFFF"/>
        <w:spacing w:after="0" w:line="240" w:lineRule="auto"/>
        <w:rPr>
          <w:rFonts w:ascii="Arial" w:hAnsi="Arial" w:cs="Arial"/>
          <w:i/>
          <w:iCs/>
          <w:sz w:val="23"/>
          <w:szCs w:val="23"/>
          <w:lang w:eastAsia="ru-RU"/>
        </w:rPr>
      </w:pPr>
      <w:r>
        <w:rPr>
          <w:rFonts w:ascii="Arial" w:hAnsi="Arial" w:cs="Arial"/>
          <w:i/>
          <w:iCs/>
          <w:sz w:val="23"/>
          <w:szCs w:val="23"/>
          <w:lang w:eastAsia="ru-RU"/>
        </w:rPr>
        <w:t>(натянуть ленту)</w:t>
      </w:r>
      <w:r w:rsidRPr="0029628D">
        <w:rPr>
          <w:rFonts w:ascii="Times New Roman CYR" w:hAnsi="Times New Roman CYR" w:cs="Times New Roman CYR"/>
          <w:sz w:val="36"/>
          <w:szCs w:val="36"/>
        </w:rPr>
        <w:br/>
      </w:r>
    </w:p>
    <w:p w:rsidR="000549C7" w:rsidRDefault="000549C7" w:rsidP="0029628D">
      <w:pPr>
        <w:autoSpaceDE w:val="0"/>
        <w:jc w:val="center"/>
        <w:rPr>
          <w:rFonts w:ascii="Times New Roman CYR" w:hAnsi="Times New Roman CYR" w:cs="Times New Roman CYR"/>
          <w:bCs/>
          <w:i/>
          <w:iCs/>
          <w:color w:val="000099"/>
          <w:sz w:val="36"/>
          <w:szCs w:val="36"/>
          <w:u w:val="single"/>
        </w:rPr>
      </w:pPr>
      <w:r w:rsidRPr="0029628D">
        <w:rPr>
          <w:rFonts w:ascii="Times New Roman CYR" w:hAnsi="Times New Roman CYR" w:cs="Times New Roman CYR"/>
          <w:bCs/>
          <w:i/>
          <w:iCs/>
          <w:color w:val="000099"/>
          <w:sz w:val="36"/>
          <w:szCs w:val="36"/>
          <w:u w:val="single"/>
        </w:rPr>
        <w:t>Заведующая произносит поздравительную речь и перерезает ленточку</w:t>
      </w:r>
    </w:p>
    <w:p w:rsidR="000549C7" w:rsidRPr="0029628D" w:rsidRDefault="000549C7" w:rsidP="0029628D">
      <w:pPr>
        <w:autoSpaceDE w:val="0"/>
        <w:jc w:val="center"/>
        <w:rPr>
          <w:rFonts w:ascii="Times New Roman CYR" w:hAnsi="Times New Roman CYR" w:cs="Times New Roman CYR"/>
          <w:bCs/>
          <w:sz w:val="36"/>
          <w:szCs w:val="36"/>
          <w:u w:val="single"/>
        </w:rPr>
      </w:pPr>
      <w:r>
        <w:rPr>
          <w:rFonts w:ascii="Times New Roman CYR" w:hAnsi="Times New Roman CYR" w:cs="Times New Roman CYR"/>
          <w:bCs/>
          <w:i/>
          <w:iCs/>
          <w:color w:val="000099"/>
          <w:sz w:val="36"/>
          <w:szCs w:val="36"/>
          <w:u w:val="single"/>
        </w:rPr>
        <w:t>Выходят дети(два ребёнка)</w:t>
      </w:r>
    </w:p>
    <w:p w:rsidR="000549C7" w:rsidRPr="00C90C40" w:rsidRDefault="000549C7" w:rsidP="005923A8">
      <w:pPr>
        <w:autoSpaceDE w:val="0"/>
        <w:ind w:left="-709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  <w:u w:val="single"/>
        </w:rPr>
        <w:t>1ребёнок</w:t>
      </w:r>
      <w:r w:rsidRPr="00C90C40">
        <w:rPr>
          <w:rFonts w:ascii="Times New Roman CYR" w:hAnsi="Times New Roman CYR" w:cs="Times New Roman CYR"/>
          <w:bCs/>
          <w:sz w:val="28"/>
          <w:szCs w:val="28"/>
          <w:u w:val="single"/>
        </w:rPr>
        <w:br/>
      </w:r>
      <w:r w:rsidRPr="00C90C40">
        <w:rPr>
          <w:rFonts w:ascii="Times New Roman CYR" w:hAnsi="Times New Roman CYR" w:cs="Times New Roman CYR"/>
          <w:sz w:val="28"/>
          <w:szCs w:val="28"/>
        </w:rPr>
        <w:t>Наш праздник начинается,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Но скажем мы в начале.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О тех, кто с нами рядом был,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И в счастье и в печали.</w:t>
      </w:r>
      <w:r w:rsidRPr="00C90C40">
        <w:rPr>
          <w:rFonts w:ascii="Times New Roman CYR" w:hAnsi="Times New Roman CYR" w:cs="Times New Roman CYR"/>
          <w:bCs/>
          <w:sz w:val="28"/>
          <w:szCs w:val="28"/>
          <w:u w:val="single"/>
        </w:rPr>
        <w:br/>
      </w:r>
      <w:r w:rsidRPr="00C90C40">
        <w:rPr>
          <w:rFonts w:ascii="Times New Roman CYR" w:hAnsi="Times New Roman CYR" w:cs="Times New Roman CYR"/>
          <w:sz w:val="28"/>
          <w:szCs w:val="28"/>
        </w:rPr>
        <w:t>Кто нас учил читать, писать,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И нос платочком вытирать.</w:t>
      </w:r>
      <w:r w:rsidRPr="00C90C40">
        <w:rPr>
          <w:rFonts w:ascii="Times New Roman CYR" w:hAnsi="Times New Roman CYR" w:cs="Times New Roman CYR"/>
          <w:bCs/>
          <w:sz w:val="28"/>
          <w:szCs w:val="28"/>
          <w:u w:val="single"/>
        </w:rPr>
        <w:br/>
      </w:r>
      <w:r w:rsidRPr="00C90C40">
        <w:rPr>
          <w:rFonts w:ascii="Times New Roman CYR" w:hAnsi="Times New Roman CYR" w:cs="Times New Roman CYR"/>
          <w:sz w:val="28"/>
          <w:szCs w:val="28"/>
        </w:rPr>
        <w:t>Кто каждый день, как мамы,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Возился в группе с нами.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Словами нам не рассказать,</w:t>
      </w:r>
      <w:r w:rsidRPr="00C90C40">
        <w:rPr>
          <w:rFonts w:ascii="Times New Roman CYR" w:hAnsi="Times New Roman CYR" w:cs="Times New Roman CYR"/>
          <w:bCs/>
          <w:sz w:val="28"/>
          <w:szCs w:val="28"/>
          <w:u w:val="single"/>
        </w:rPr>
        <w:br/>
      </w:r>
      <w:r w:rsidRPr="00C90C40">
        <w:rPr>
          <w:rFonts w:ascii="Times New Roman CYR" w:hAnsi="Times New Roman CYR" w:cs="Times New Roman CYR"/>
          <w:sz w:val="28"/>
          <w:szCs w:val="28"/>
        </w:rPr>
        <w:t>Давайте будем колдовать!!!</w:t>
      </w:r>
      <w:r w:rsidRPr="00C90C40">
        <w:rPr>
          <w:rFonts w:ascii="Times New Roman CYR" w:hAnsi="Times New Roman CYR" w:cs="Times New Roman CYR"/>
          <w:sz w:val="28"/>
          <w:szCs w:val="28"/>
        </w:rPr>
        <w:br/>
      </w:r>
      <w:r w:rsidRPr="00C90C40">
        <w:rPr>
          <w:rFonts w:ascii="Times New Roman CYR" w:hAnsi="Times New Roman CYR" w:cs="Times New Roman CYR"/>
          <w:sz w:val="28"/>
          <w:szCs w:val="28"/>
        </w:rPr>
        <w:br/>
      </w:r>
      <w:r w:rsidRPr="00C90C40">
        <w:rPr>
          <w:rFonts w:ascii="Times New Roman CYR" w:hAnsi="Times New Roman CYR" w:cs="Times New Roman CYR"/>
          <w:bCs/>
          <w:sz w:val="28"/>
          <w:szCs w:val="28"/>
          <w:u w:val="single"/>
        </w:rPr>
        <w:t>2 ребенок: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Итак, творить сейчас начнем,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Росы немножко зачерпнем,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Слегка добавим россыпь звезд,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Посыплем лепестками роз,</w:t>
      </w:r>
      <w:r w:rsidRPr="00C90C40">
        <w:rPr>
          <w:rFonts w:ascii="Times New Roman CYR" w:hAnsi="Times New Roman CYR" w:cs="Times New Roman CYR"/>
          <w:bCs/>
          <w:sz w:val="28"/>
          <w:szCs w:val="28"/>
          <w:u w:val="single"/>
        </w:rPr>
        <w:br/>
      </w:r>
      <w:r w:rsidRPr="00C90C40">
        <w:rPr>
          <w:rFonts w:ascii="Times New Roman CYR" w:hAnsi="Times New Roman CYR" w:cs="Times New Roman CYR"/>
          <w:sz w:val="28"/>
          <w:szCs w:val="28"/>
        </w:rPr>
        <w:t>Постарались замечательно,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А вот и наши воспитатели!</w:t>
      </w:r>
    </w:p>
    <w:p w:rsidR="000549C7" w:rsidRPr="00C90C40" w:rsidRDefault="000549C7" w:rsidP="005923A8">
      <w:pPr>
        <w:autoSpaceDE w:val="0"/>
        <w:ind w:left="-709"/>
        <w:jc w:val="center"/>
        <w:rPr>
          <w:bCs/>
          <w:sz w:val="28"/>
          <w:szCs w:val="28"/>
          <w:u w:val="single"/>
        </w:rPr>
      </w:pPr>
      <w:r w:rsidRPr="00C90C40">
        <w:rPr>
          <w:rFonts w:ascii="Times New Roman CYR" w:hAnsi="Times New Roman CYR" w:cs="Times New Roman CYR"/>
          <w:sz w:val="28"/>
          <w:szCs w:val="28"/>
        </w:rPr>
        <w:br/>
      </w:r>
      <w:r w:rsidRPr="00C90C40">
        <w:rPr>
          <w:rFonts w:ascii="Times New Roman CYR" w:hAnsi="Times New Roman CYR" w:cs="Times New Roman CYR"/>
          <w:i/>
          <w:sz w:val="28"/>
          <w:szCs w:val="28"/>
          <w:u w:val="single"/>
        </w:rPr>
        <w:t>Открывается занавес.</w:t>
      </w:r>
      <w:r>
        <w:rPr>
          <w:rFonts w:ascii="Times New Roman CYR" w:hAnsi="Times New Roman CYR" w:cs="Times New Roman CYR"/>
          <w:i/>
          <w:sz w:val="28"/>
          <w:szCs w:val="28"/>
          <w:u w:val="single"/>
        </w:rPr>
        <w:t>заходят воспитатели</w:t>
      </w:r>
    </w:p>
    <w:p w:rsidR="000549C7" w:rsidRPr="00C90C40" w:rsidRDefault="000549C7" w:rsidP="005923A8">
      <w:pPr>
        <w:autoSpaceDE w:val="0"/>
        <w:ind w:left="-709"/>
        <w:jc w:val="center"/>
        <w:rPr>
          <w:bCs/>
          <w:sz w:val="28"/>
          <w:szCs w:val="28"/>
          <w:u w:val="single"/>
        </w:rPr>
      </w:pPr>
      <w:r w:rsidRPr="00C90C40">
        <w:rPr>
          <w:bCs/>
          <w:sz w:val="28"/>
          <w:szCs w:val="28"/>
          <w:u w:val="single"/>
        </w:rPr>
        <w:t xml:space="preserve">Муз.композиция </w:t>
      </w:r>
    </w:p>
    <w:p w:rsidR="000549C7" w:rsidRPr="00C90C40" w:rsidRDefault="000549C7" w:rsidP="005923A8">
      <w:pPr>
        <w:autoSpaceDE w:val="0"/>
        <w:ind w:left="-709"/>
        <w:jc w:val="center"/>
        <w:rPr>
          <w:rFonts w:ascii="Times New Roman CYR" w:hAnsi="Times New Roman CYR" w:cs="Times New Roman CYR"/>
          <w:bCs/>
          <w:sz w:val="28"/>
          <w:szCs w:val="28"/>
          <w:u w:val="single"/>
        </w:rPr>
      </w:pPr>
      <w:r w:rsidRPr="00C90C40">
        <w:rPr>
          <w:bCs/>
          <w:sz w:val="28"/>
          <w:szCs w:val="28"/>
          <w:u w:val="single"/>
        </w:rPr>
        <w:t>«ГОРОД ДЕТСТВА»</w:t>
      </w:r>
      <w:r w:rsidRPr="00C90C40">
        <w:rPr>
          <w:rFonts w:ascii="Times New Roman CYR" w:hAnsi="Times New Roman CYR" w:cs="Times New Roman CYR"/>
          <w:i/>
          <w:sz w:val="28"/>
          <w:szCs w:val="28"/>
          <w:u w:val="single"/>
        </w:rPr>
        <w:t xml:space="preserve"> </w:t>
      </w:r>
      <w:r w:rsidRPr="00C90C40">
        <w:rPr>
          <w:rFonts w:ascii="Times New Roman CYR" w:hAnsi="Times New Roman CYR" w:cs="Times New Roman CYR"/>
          <w:bCs/>
          <w:i/>
          <w:iCs/>
          <w:color w:val="000099"/>
          <w:u w:val="single"/>
        </w:rPr>
        <w:br/>
      </w:r>
    </w:p>
    <w:p w:rsidR="000549C7" w:rsidRDefault="000549C7" w:rsidP="005923A8">
      <w:pPr>
        <w:autoSpaceDE w:val="0"/>
        <w:ind w:left="-709"/>
        <w:jc w:val="center"/>
        <w:rPr>
          <w:rFonts w:ascii="Times New Roman CYR" w:hAnsi="Times New Roman CYR" w:cs="Times New Roman CYR"/>
          <w:sz w:val="28"/>
          <w:szCs w:val="28"/>
        </w:rPr>
      </w:pPr>
      <w:r w:rsidRPr="00C90C40">
        <w:rPr>
          <w:rFonts w:ascii="Times New Roman CYR" w:hAnsi="Times New Roman CYR" w:cs="Times New Roman CYR"/>
          <w:bCs/>
          <w:sz w:val="28"/>
          <w:szCs w:val="28"/>
          <w:u w:val="single"/>
        </w:rPr>
        <w:t>Ведущая:</w:t>
      </w:r>
      <w:r w:rsidRPr="00C90C40">
        <w:rPr>
          <w:rFonts w:ascii="Times New Roman CYR" w:hAnsi="Times New Roman CYR" w:cs="Times New Roman CYR"/>
          <w:bCs/>
          <w:sz w:val="28"/>
          <w:szCs w:val="28"/>
          <w:u w:val="single"/>
        </w:rPr>
        <w:br/>
      </w:r>
      <w:r w:rsidRPr="00C90C40">
        <w:rPr>
          <w:rFonts w:ascii="Times New Roman CYR" w:hAnsi="Times New Roman CYR" w:cs="Times New Roman CYR"/>
          <w:sz w:val="28"/>
          <w:szCs w:val="28"/>
        </w:rPr>
        <w:t>Спасибо родные,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Мы рады вас видеть,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Мы вас здесь старались,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Ничем не обидеть.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 xml:space="preserve"> Тому, что умели,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Учили мы вас,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Но что же поделать,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Вас ждет 1 класс!</w:t>
      </w:r>
      <w:r w:rsidRPr="00C90C40">
        <w:rPr>
          <w:rFonts w:ascii="Times New Roman CYR" w:hAnsi="Times New Roman CYR" w:cs="Times New Roman CYR"/>
          <w:bCs/>
          <w:sz w:val="28"/>
          <w:szCs w:val="28"/>
          <w:u w:val="single"/>
        </w:rPr>
        <w:br/>
      </w:r>
      <w:r w:rsidRPr="00C90C40">
        <w:rPr>
          <w:rFonts w:ascii="Times New Roman CYR" w:hAnsi="Times New Roman CYR" w:cs="Times New Roman CYR"/>
          <w:sz w:val="28"/>
          <w:szCs w:val="28"/>
        </w:rPr>
        <w:t>Букеты, музыка, цветы,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И светлый от улыбок зал,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Все это вам выпускники,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Сегодня ваш прощальный бал!</w:t>
      </w:r>
    </w:p>
    <w:p w:rsidR="000549C7" w:rsidRDefault="000549C7" w:rsidP="005923A8">
      <w:pPr>
        <w:autoSpaceDE w:val="0"/>
        <w:ind w:left="-709"/>
        <w:rPr>
          <w:rFonts w:ascii="Times New Roman CYR" w:hAnsi="Times New Roman CYR" w:cs="Times New Roman CYR"/>
          <w:bCs/>
          <w:sz w:val="28"/>
          <w:szCs w:val="28"/>
          <w:u w:val="single"/>
        </w:rPr>
      </w:pPr>
      <w:r>
        <w:rPr>
          <w:rFonts w:ascii="Times New Roman CYR" w:hAnsi="Times New Roman CYR" w:cs="Times New Roman CYR"/>
          <w:bCs/>
          <w:sz w:val="28"/>
          <w:szCs w:val="28"/>
          <w:u w:val="single"/>
        </w:rPr>
        <w:t xml:space="preserve">Под музыку «  Настальжи» заходят дети парами через </w:t>
      </w:r>
    </w:p>
    <w:p w:rsidR="000549C7" w:rsidRDefault="000549C7" w:rsidP="005923A8">
      <w:pPr>
        <w:autoSpaceDE w:val="0"/>
        <w:ind w:left="-709"/>
        <w:rPr>
          <w:rFonts w:ascii="Times New Roman CYR" w:hAnsi="Times New Roman CYR" w:cs="Times New Roman CYR"/>
          <w:bCs/>
          <w:sz w:val="28"/>
          <w:szCs w:val="28"/>
          <w:u w:val="single"/>
        </w:rPr>
      </w:pPr>
    </w:p>
    <w:p w:rsidR="000549C7" w:rsidRPr="00C90C40" w:rsidRDefault="000549C7" w:rsidP="005923A8">
      <w:pPr>
        <w:autoSpaceDE w:val="0"/>
        <w:ind w:left="-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  <w:u w:val="single"/>
        </w:rPr>
        <w:t>Зал и встают в рассыпную.</w:t>
      </w:r>
    </w:p>
    <w:p w:rsidR="000549C7" w:rsidRDefault="000549C7" w:rsidP="005923A8">
      <w:pPr>
        <w:autoSpaceDE w:val="0"/>
        <w:ind w:left="-709"/>
        <w:jc w:val="center"/>
        <w:rPr>
          <w:rFonts w:ascii="Times New Roman CYR" w:hAnsi="Times New Roman CYR" w:cs="Times New Roman CYR"/>
          <w:sz w:val="28"/>
          <w:szCs w:val="28"/>
        </w:rPr>
      </w:pPr>
      <w:r w:rsidRPr="00C90C40">
        <w:rPr>
          <w:rFonts w:ascii="Times New Roman CYR" w:hAnsi="Times New Roman CYR" w:cs="Times New Roman CYR"/>
          <w:sz w:val="28"/>
          <w:szCs w:val="28"/>
        </w:rPr>
        <w:br/>
      </w:r>
      <w:r w:rsidRPr="00C90C40">
        <w:rPr>
          <w:rFonts w:ascii="Times New Roman CYR" w:hAnsi="Times New Roman CYR" w:cs="Times New Roman CYR"/>
          <w:bCs/>
          <w:sz w:val="28"/>
          <w:szCs w:val="28"/>
          <w:u w:val="single"/>
        </w:rPr>
        <w:t>3 ребенок:</w:t>
      </w:r>
      <w:r w:rsidRPr="00C90C40">
        <w:rPr>
          <w:rFonts w:ascii="Times New Roman CYR" w:hAnsi="Times New Roman CYR" w:cs="Times New Roman CYR"/>
          <w:bCs/>
          <w:sz w:val="28"/>
          <w:szCs w:val="28"/>
          <w:u w:val="single"/>
        </w:rPr>
        <w:br/>
      </w:r>
      <w:r w:rsidRPr="00C90C40">
        <w:rPr>
          <w:rFonts w:ascii="Times New Roman CYR" w:hAnsi="Times New Roman CYR" w:cs="Times New Roman CYR"/>
          <w:sz w:val="28"/>
          <w:szCs w:val="28"/>
        </w:rPr>
        <w:t>Мы открываем бал выпускников</w:t>
      </w:r>
      <w:r w:rsidRPr="00C90C40">
        <w:rPr>
          <w:sz w:val="28"/>
          <w:szCs w:val="28"/>
          <w:lang w:val="en-US"/>
        </w:rPr>
        <w:t> </w:t>
      </w:r>
      <w:r w:rsidRPr="00C90C40">
        <w:rPr>
          <w:sz w:val="28"/>
          <w:szCs w:val="28"/>
        </w:rPr>
        <w:t>-</w:t>
      </w:r>
      <w:r w:rsidRPr="00C90C40">
        <w:rPr>
          <w:sz w:val="28"/>
          <w:szCs w:val="28"/>
        </w:rPr>
        <w:br/>
      </w:r>
      <w:r w:rsidRPr="00C90C40">
        <w:rPr>
          <w:rFonts w:ascii="Times New Roman CYR" w:hAnsi="Times New Roman CYR" w:cs="Times New Roman CYR"/>
          <w:sz w:val="28"/>
          <w:szCs w:val="28"/>
        </w:rPr>
        <w:t>С него начнется взрослая дорога.</w:t>
      </w:r>
    </w:p>
    <w:p w:rsidR="000549C7" w:rsidRDefault="000549C7" w:rsidP="005923A8">
      <w:pPr>
        <w:autoSpaceDE w:val="0"/>
        <w:ind w:left="-709"/>
        <w:jc w:val="center"/>
        <w:rPr>
          <w:sz w:val="28"/>
          <w:szCs w:val="28"/>
        </w:rPr>
      </w:pPr>
      <w:r w:rsidRPr="00C90C40">
        <w:rPr>
          <w:rFonts w:ascii="Times New Roman CYR" w:hAnsi="Times New Roman CYR" w:cs="Times New Roman CYR"/>
          <w:sz w:val="28"/>
          <w:szCs w:val="28"/>
        </w:rPr>
        <w:t>И вырастут деревья с маленьких ростков,</w:t>
      </w:r>
      <w:r w:rsidRPr="00C90C40">
        <w:rPr>
          <w:sz w:val="28"/>
          <w:szCs w:val="28"/>
          <w:lang w:val="en-US"/>
        </w:rPr>
        <w:t> </w:t>
      </w:r>
      <w:r w:rsidRPr="00C90C40">
        <w:rPr>
          <w:sz w:val="28"/>
          <w:szCs w:val="28"/>
        </w:rPr>
        <w:br/>
      </w:r>
      <w:r w:rsidRPr="00C90C40">
        <w:rPr>
          <w:rFonts w:ascii="Times New Roman CYR" w:hAnsi="Times New Roman CYR" w:cs="Times New Roman CYR"/>
          <w:sz w:val="28"/>
          <w:szCs w:val="28"/>
        </w:rPr>
        <w:t>А начиналось все у этого порога.</w:t>
      </w:r>
      <w:r w:rsidRPr="00C90C40">
        <w:rPr>
          <w:sz w:val="28"/>
          <w:szCs w:val="28"/>
          <w:lang w:val="en-US"/>
        </w:rPr>
        <w:t> </w:t>
      </w:r>
    </w:p>
    <w:p w:rsidR="000549C7" w:rsidRDefault="000549C7" w:rsidP="005923A8">
      <w:pPr>
        <w:autoSpaceDE w:val="0"/>
        <w:ind w:left="-709"/>
        <w:jc w:val="center"/>
        <w:rPr>
          <w:sz w:val="28"/>
          <w:szCs w:val="28"/>
        </w:rPr>
      </w:pPr>
    </w:p>
    <w:p w:rsidR="000549C7" w:rsidRDefault="000549C7" w:rsidP="005923A8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4 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ребенок:</w:t>
      </w:r>
      <w:r>
        <w:rPr>
          <w:rFonts w:ascii="Times New Roman CYR" w:hAnsi="Times New Roman CYR" w:cs="Times New Roman CYR"/>
          <w:sz w:val="28"/>
          <w:szCs w:val="28"/>
        </w:rPr>
        <w:br/>
        <w:t>Друг наш близкий и родной,</w:t>
      </w:r>
      <w:r>
        <w:rPr>
          <w:rFonts w:ascii="Times New Roman CYR" w:hAnsi="Times New Roman CYR" w:cs="Times New Roman CYR"/>
          <w:sz w:val="28"/>
          <w:szCs w:val="28"/>
        </w:rPr>
        <w:br/>
        <w:t>Детский садик дорогой,</w:t>
      </w:r>
      <w:r>
        <w:rPr>
          <w:rFonts w:ascii="Times New Roman CYR" w:hAnsi="Times New Roman CYR" w:cs="Times New Roman CYR"/>
          <w:sz w:val="28"/>
          <w:szCs w:val="28"/>
        </w:rPr>
        <w:br/>
        <w:t xml:space="preserve">Посидим перед дорожкой, </w:t>
      </w:r>
      <w:r>
        <w:rPr>
          <w:rFonts w:ascii="Times New Roman CYR" w:hAnsi="Times New Roman CYR" w:cs="Times New Roman CYR"/>
          <w:sz w:val="28"/>
          <w:szCs w:val="28"/>
        </w:rPr>
        <w:br/>
        <w:t>И немного помолчим,</w:t>
      </w:r>
      <w:r>
        <w:rPr>
          <w:rFonts w:ascii="Times New Roman CYR" w:hAnsi="Times New Roman CYR" w:cs="Times New Roman CYR"/>
          <w:sz w:val="28"/>
          <w:szCs w:val="28"/>
        </w:rPr>
        <w:br/>
        <w:t>Мы сегодня слов так много,</w:t>
      </w:r>
      <w:r>
        <w:rPr>
          <w:rFonts w:ascii="Times New Roman CYR" w:hAnsi="Times New Roman CYR" w:cs="Times New Roman CYR"/>
          <w:sz w:val="28"/>
          <w:szCs w:val="28"/>
        </w:rPr>
        <w:br/>
        <w:t>О тебе сказать хотим.</w:t>
      </w:r>
    </w:p>
    <w:p w:rsidR="000549C7" w:rsidRDefault="000549C7" w:rsidP="005923A8">
      <w:pPr>
        <w:autoSpaceDE w:val="0"/>
        <w:ind w:left="-709"/>
        <w:jc w:val="center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br/>
        <w:t>5 ребенок: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br/>
      </w:r>
      <w:r>
        <w:rPr>
          <w:rFonts w:ascii="Times New Roman CYR" w:hAnsi="Times New Roman CYR" w:cs="Times New Roman CYR"/>
          <w:sz w:val="28"/>
          <w:szCs w:val="28"/>
        </w:rPr>
        <w:t>Был ты нам любимым домом,</w:t>
      </w:r>
      <w:r>
        <w:rPr>
          <w:rFonts w:ascii="Times New Roman CYR" w:hAnsi="Times New Roman CYR" w:cs="Times New Roman CYR"/>
          <w:sz w:val="28"/>
          <w:szCs w:val="28"/>
        </w:rPr>
        <w:br/>
        <w:t>Согревал своим добром,</w:t>
      </w:r>
      <w:r>
        <w:rPr>
          <w:rFonts w:ascii="Times New Roman CYR" w:hAnsi="Times New Roman CYR" w:cs="Times New Roman CYR"/>
          <w:sz w:val="28"/>
          <w:szCs w:val="28"/>
        </w:rPr>
        <w:br/>
        <w:t>И не раз еще мы вспомним,</w:t>
      </w:r>
      <w:r>
        <w:rPr>
          <w:rFonts w:ascii="Times New Roman CYR" w:hAnsi="Times New Roman CYR" w:cs="Times New Roman CYR"/>
          <w:sz w:val="28"/>
          <w:szCs w:val="28"/>
        </w:rPr>
        <w:br/>
        <w:t>О тебе с большим теплом.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br/>
      </w:r>
      <w:r>
        <w:rPr>
          <w:rFonts w:ascii="Times New Roman CYR" w:hAnsi="Times New Roman CYR" w:cs="Times New Roman CYR"/>
          <w:sz w:val="28"/>
          <w:szCs w:val="28"/>
        </w:rPr>
        <w:t>Наш любимый, наш красивый,</w:t>
      </w:r>
      <w:r>
        <w:rPr>
          <w:rFonts w:ascii="Times New Roman CYR" w:hAnsi="Times New Roman CYR" w:cs="Times New Roman CYR"/>
          <w:sz w:val="28"/>
          <w:szCs w:val="28"/>
        </w:rPr>
        <w:br/>
        <w:t>Наш чудесный детский сад!</w:t>
      </w:r>
      <w:r>
        <w:rPr>
          <w:rFonts w:ascii="Times New Roman CYR" w:hAnsi="Times New Roman CYR" w:cs="Times New Roman CYR"/>
          <w:sz w:val="28"/>
          <w:szCs w:val="28"/>
        </w:rPr>
        <w:br/>
        <w:t>Ты сегодня в путь счастливый,</w:t>
      </w:r>
      <w:r>
        <w:rPr>
          <w:rFonts w:ascii="Times New Roman CYR" w:hAnsi="Times New Roman CYR" w:cs="Times New Roman CYR"/>
          <w:sz w:val="28"/>
          <w:szCs w:val="28"/>
        </w:rPr>
        <w:br/>
        <w:t>Провожаешь дошколят.</w:t>
      </w:r>
    </w:p>
    <w:p w:rsidR="000549C7" w:rsidRDefault="000549C7" w:rsidP="005923A8">
      <w:pPr>
        <w:autoSpaceDE w:val="0"/>
        <w:ind w:left="-709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  <w:u w:val="single"/>
        </w:rPr>
        <w:t xml:space="preserve">6 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ребенок: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br/>
      </w:r>
      <w:r>
        <w:rPr>
          <w:rFonts w:ascii="Times New Roman CYR" w:hAnsi="Times New Roman CYR" w:cs="Times New Roman CYR"/>
          <w:sz w:val="28"/>
          <w:szCs w:val="28"/>
        </w:rPr>
        <w:t>До свиданья наши сказки,</w:t>
      </w:r>
      <w:r>
        <w:rPr>
          <w:rFonts w:ascii="Times New Roman CYR" w:hAnsi="Times New Roman CYR" w:cs="Times New Roman CYR"/>
          <w:sz w:val="28"/>
          <w:szCs w:val="28"/>
        </w:rPr>
        <w:br/>
        <w:t>Наш весёлый хоровод,</w:t>
      </w:r>
      <w:r>
        <w:rPr>
          <w:rFonts w:ascii="Times New Roman CYR" w:hAnsi="Times New Roman CYR" w:cs="Times New Roman CYR"/>
          <w:sz w:val="28"/>
          <w:szCs w:val="28"/>
        </w:rPr>
        <w:br/>
        <w:t>Наши игры, песни, пляски!</w:t>
      </w:r>
      <w:r>
        <w:rPr>
          <w:rFonts w:ascii="Times New Roman CYR" w:hAnsi="Times New Roman CYR" w:cs="Times New Roman CYR"/>
          <w:sz w:val="28"/>
          <w:szCs w:val="28"/>
        </w:rPr>
        <w:br/>
        <w:t>До свиданья! Школа ждёт!</w:t>
      </w:r>
    </w:p>
    <w:p w:rsidR="000549C7" w:rsidRDefault="000549C7" w:rsidP="005923A8">
      <w:pPr>
        <w:autoSpaceDE w:val="0"/>
        <w:ind w:left="-709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0549C7" w:rsidRDefault="000549C7" w:rsidP="005923A8">
      <w:pPr>
        <w:autoSpaceDE w:val="0"/>
        <w:ind w:left="-709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 7 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ребенок: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br/>
      </w:r>
      <w:r>
        <w:rPr>
          <w:rFonts w:ascii="Times New Roman CYR" w:hAnsi="Times New Roman CYR" w:cs="Times New Roman CYR"/>
          <w:sz w:val="28"/>
          <w:szCs w:val="28"/>
        </w:rPr>
        <w:t>Детский сад ты наш любимый,</w:t>
      </w:r>
      <w:r>
        <w:rPr>
          <w:rFonts w:ascii="Times New Roman CYR" w:hAnsi="Times New Roman CYR" w:cs="Times New Roman CYR"/>
          <w:sz w:val="28"/>
          <w:szCs w:val="28"/>
        </w:rPr>
        <w:br/>
        <w:t>Ты запомнишься навек!</w:t>
      </w:r>
      <w:r>
        <w:rPr>
          <w:rFonts w:ascii="Times New Roman CYR" w:hAnsi="Times New Roman CYR" w:cs="Times New Roman CYR"/>
          <w:sz w:val="28"/>
          <w:szCs w:val="28"/>
        </w:rPr>
        <w:br/>
        <w:t xml:space="preserve">Мы пришлём тебе из школы, </w:t>
      </w:r>
      <w:r>
        <w:rPr>
          <w:rFonts w:ascii="Times New Roman CYR" w:hAnsi="Times New Roman CYR" w:cs="Times New Roman CYR"/>
          <w:sz w:val="28"/>
          <w:szCs w:val="28"/>
        </w:rPr>
        <w:br/>
        <w:t>От отличников -</w:t>
      </w:r>
      <w:r>
        <w:rPr>
          <w:rFonts w:ascii="Times New Roman CYR" w:hAnsi="Times New Roman CYR" w:cs="Times New Roman CYR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 xml:space="preserve">Все: </w:t>
      </w:r>
      <w:r>
        <w:rPr>
          <w:rFonts w:ascii="Times New Roman CYR" w:hAnsi="Times New Roman CYR" w:cs="Times New Roman CYR"/>
          <w:sz w:val="28"/>
          <w:szCs w:val="28"/>
        </w:rPr>
        <w:t>Привет!</w:t>
      </w:r>
    </w:p>
    <w:p w:rsidR="000549C7" w:rsidRDefault="000549C7" w:rsidP="005923A8">
      <w:pPr>
        <w:autoSpaceDE w:val="0"/>
        <w:ind w:left="-709" w:firstLine="709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  <w:u w:val="single"/>
        </w:rPr>
        <w:t xml:space="preserve">8 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ребенок: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br/>
      </w:r>
      <w:r>
        <w:rPr>
          <w:rFonts w:ascii="Times New Roman CYR" w:hAnsi="Times New Roman CYR" w:cs="Times New Roman CYR"/>
          <w:sz w:val="28"/>
          <w:szCs w:val="28"/>
        </w:rPr>
        <w:t>Тебе, любимый  детский сад,</w:t>
      </w:r>
      <w:r>
        <w:rPr>
          <w:rFonts w:ascii="Times New Roman CYR" w:hAnsi="Times New Roman CYR" w:cs="Times New Roman CYR"/>
          <w:sz w:val="28"/>
          <w:szCs w:val="28"/>
        </w:rPr>
        <w:br/>
        <w:t>Мы посвящаем песню,</w:t>
      </w:r>
      <w:r>
        <w:rPr>
          <w:rFonts w:ascii="Times New Roman CYR" w:hAnsi="Times New Roman CYR" w:cs="Times New Roman CYR"/>
          <w:sz w:val="28"/>
          <w:szCs w:val="28"/>
        </w:rPr>
        <w:br/>
        <w:t xml:space="preserve">И девочки </w:t>
      </w:r>
      <w:r>
        <w:rPr>
          <w:rFonts w:ascii="Times New Roman CYR" w:hAnsi="Times New Roman CYR" w:cs="Times New Roman CYR"/>
          <w:b/>
          <w:bCs/>
          <w:i/>
          <w:iCs/>
          <w:color w:val="000099"/>
          <w:u w:val="single"/>
        </w:rPr>
        <w:t>(реверанс),</w:t>
      </w:r>
      <w:r>
        <w:rPr>
          <w:rFonts w:ascii="Times New Roman CYR" w:hAnsi="Times New Roman CYR" w:cs="Times New Roman CYR"/>
          <w:b/>
          <w:bCs/>
          <w:i/>
          <w:iCs/>
          <w:color w:val="000099"/>
          <w:u w:val="single"/>
        </w:rPr>
        <w:br/>
      </w:r>
      <w:r>
        <w:rPr>
          <w:rFonts w:ascii="Times New Roman CYR" w:hAnsi="Times New Roman CYR" w:cs="Times New Roman CYR"/>
          <w:sz w:val="28"/>
          <w:szCs w:val="28"/>
        </w:rPr>
        <w:t xml:space="preserve">И мальчики </w:t>
      </w:r>
      <w:r>
        <w:rPr>
          <w:rFonts w:ascii="Times New Roman CYR" w:hAnsi="Times New Roman CYR" w:cs="Times New Roman CYR"/>
          <w:b/>
          <w:bCs/>
          <w:i/>
          <w:iCs/>
          <w:color w:val="000099"/>
          <w:u w:val="single"/>
        </w:rPr>
        <w:t>(поклон),</w:t>
      </w:r>
    </w:p>
    <w:p w:rsidR="000549C7" w:rsidRDefault="000549C7" w:rsidP="005923A8">
      <w:pPr>
        <w:autoSpaceDE w:val="0"/>
        <w:ind w:left="-709"/>
        <w:jc w:val="center"/>
        <w:rPr>
          <w:rFonts w:ascii="Times New Roman CYR" w:hAnsi="Times New Roman CYR" w:cs="Times New Roman CYR"/>
          <w:b/>
          <w:bCs/>
          <w:i/>
          <w:iCs/>
          <w:color w:val="000099"/>
          <w:u w:val="single"/>
        </w:rPr>
      </w:pPr>
      <w:r>
        <w:rPr>
          <w:rFonts w:ascii="Times New Roman CYR" w:hAnsi="Times New Roman CYR" w:cs="Times New Roman CYR"/>
          <w:sz w:val="28"/>
          <w:szCs w:val="28"/>
        </w:rPr>
        <w:t>Её исполнят вместе.</w:t>
      </w:r>
      <w:r>
        <w:rPr>
          <w:rFonts w:ascii="Times New Roman CYR" w:hAnsi="Times New Roman CYR" w:cs="Times New Roman CYR"/>
          <w:sz w:val="28"/>
          <w:szCs w:val="28"/>
        </w:rPr>
        <w:br/>
      </w:r>
      <w:r w:rsidRPr="00A50B01">
        <w:rPr>
          <w:rFonts w:ascii="Times New Roman CYR" w:hAnsi="Times New Roman CYR" w:cs="Times New Roman CYR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7.5pt;height:36pt;visibility:visible" filled="t">
            <v:imagedata r:id="rId5" o:title=""/>
          </v:shape>
        </w:pict>
      </w:r>
      <w:r>
        <w:rPr>
          <w:rFonts w:ascii="Times New Roman CYR" w:hAnsi="Times New Roman CYR" w:cs="Times New Roman CYR"/>
          <w:b/>
          <w:bCs/>
          <w:i/>
          <w:iCs/>
          <w:color w:val="FF0000"/>
          <w:sz w:val="32"/>
          <w:szCs w:val="32"/>
          <w:u w:val="single"/>
        </w:rPr>
        <w:t>Исполняется песня</w:t>
      </w:r>
      <w:r>
        <w:rPr>
          <w:rFonts w:ascii="Times New Roman CYR" w:hAnsi="Times New Roman CYR" w:cs="Times New Roman CYR"/>
          <w:b/>
          <w:bCs/>
          <w:i/>
          <w:iCs/>
          <w:color w:val="FF0000"/>
          <w:sz w:val="32"/>
          <w:szCs w:val="32"/>
        </w:rPr>
        <w:br/>
      </w:r>
      <w:r>
        <w:rPr>
          <w:b/>
          <w:bCs/>
          <w:i/>
          <w:iCs/>
          <w:color w:val="FF0000"/>
          <w:sz w:val="32"/>
          <w:szCs w:val="32"/>
          <w:u w:val="single"/>
        </w:rPr>
        <w:t>«</w:t>
      </w:r>
      <w:r>
        <w:rPr>
          <w:rFonts w:ascii="Times New Roman CYR" w:hAnsi="Times New Roman CYR" w:cs="Times New Roman CYR"/>
          <w:b/>
          <w:bCs/>
          <w:i/>
          <w:iCs/>
          <w:color w:val="FF0000"/>
          <w:sz w:val="32"/>
          <w:szCs w:val="32"/>
          <w:u w:val="single"/>
        </w:rPr>
        <w:t>Динь-динь детский сад</w:t>
      </w:r>
      <w:r>
        <w:rPr>
          <w:b/>
          <w:bCs/>
          <w:i/>
          <w:iCs/>
          <w:color w:val="FF0000"/>
          <w:sz w:val="32"/>
          <w:szCs w:val="32"/>
          <w:u w:val="single"/>
        </w:rPr>
        <w:t>»</w:t>
      </w:r>
      <w:r>
        <w:rPr>
          <w:b/>
          <w:bCs/>
          <w:i/>
          <w:iCs/>
          <w:color w:val="FF0000"/>
          <w:sz w:val="32"/>
          <w:szCs w:val="32"/>
          <w:u w:val="single"/>
        </w:rPr>
        <w:br/>
      </w:r>
      <w:r>
        <w:rPr>
          <w:rFonts w:ascii="Times New Roman CYR" w:hAnsi="Times New Roman CYR" w:cs="Times New Roman CYR"/>
          <w:b/>
          <w:bCs/>
          <w:i/>
          <w:iCs/>
          <w:color w:val="000099"/>
          <w:u w:val="single"/>
        </w:rPr>
        <w:t>Дети садятся на места</w:t>
      </w:r>
    </w:p>
    <w:p w:rsidR="000549C7" w:rsidRDefault="000549C7" w:rsidP="005923A8">
      <w:pPr>
        <w:autoSpaceDE w:val="0"/>
        <w:ind w:left="-709"/>
        <w:jc w:val="center"/>
        <w:rPr>
          <w:rFonts w:ascii="Times New Roman CYR" w:hAnsi="Times New Roman CYR" w:cs="Times New Roman CYR"/>
          <w:b/>
          <w:bCs/>
          <w:i/>
          <w:iCs/>
          <w:color w:val="000099"/>
          <w:u w:val="single"/>
        </w:rPr>
      </w:pPr>
    </w:p>
    <w:p w:rsidR="000549C7" w:rsidRPr="00C90C40" w:rsidRDefault="000549C7" w:rsidP="0029628D">
      <w:pPr>
        <w:autoSpaceDE w:val="0"/>
        <w:ind w:left="-709" w:firstLine="709"/>
        <w:jc w:val="center"/>
        <w:rPr>
          <w:rFonts w:ascii="Times New Roman CYR" w:hAnsi="Times New Roman CYR" w:cs="Times New Roman CYR"/>
          <w:sz w:val="28"/>
          <w:szCs w:val="28"/>
        </w:rPr>
      </w:pPr>
      <w:r w:rsidRPr="00C90C40">
        <w:rPr>
          <w:rFonts w:ascii="Times New Roman CYR" w:hAnsi="Times New Roman CYR" w:cs="Times New Roman CYR"/>
          <w:bCs/>
          <w:sz w:val="28"/>
          <w:szCs w:val="28"/>
          <w:u w:val="single"/>
        </w:rPr>
        <w:t>Ведущая:</w:t>
      </w:r>
    </w:p>
    <w:p w:rsidR="000549C7" w:rsidRDefault="000549C7" w:rsidP="0029628D">
      <w:pPr>
        <w:autoSpaceDE w:val="0"/>
        <w:ind w:left="-709"/>
        <w:jc w:val="center"/>
        <w:rPr>
          <w:sz w:val="28"/>
          <w:szCs w:val="28"/>
        </w:rPr>
      </w:pPr>
      <w:r w:rsidRPr="00C90C40">
        <w:rPr>
          <w:rFonts w:ascii="Times New Roman CYR" w:hAnsi="Times New Roman CYR" w:cs="Times New Roman CYR"/>
          <w:sz w:val="28"/>
          <w:szCs w:val="28"/>
        </w:rPr>
        <w:t xml:space="preserve">Вот и пролетели счастливые, беззаботные годы, проведенные в удивительном сказочном мире, под названием </w:t>
      </w:r>
      <w:r w:rsidRPr="00C90C40">
        <w:rPr>
          <w:sz w:val="28"/>
          <w:szCs w:val="28"/>
        </w:rPr>
        <w:t>«</w:t>
      </w:r>
      <w:r w:rsidRPr="00C90C40">
        <w:rPr>
          <w:rFonts w:ascii="Times New Roman CYR" w:hAnsi="Times New Roman CYR" w:cs="Times New Roman CYR"/>
          <w:sz w:val="28"/>
          <w:szCs w:val="28"/>
        </w:rPr>
        <w:t>детский сад</w:t>
      </w:r>
      <w:r w:rsidRPr="00C90C40">
        <w:rPr>
          <w:sz w:val="28"/>
          <w:szCs w:val="28"/>
        </w:rPr>
        <w:t>».</w:t>
      </w:r>
    </w:p>
    <w:p w:rsidR="000549C7" w:rsidRDefault="000549C7" w:rsidP="00D578F3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D578F3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C90C40">
        <w:rPr>
          <w:rFonts w:ascii="Times New Roman CYR" w:hAnsi="Times New Roman CYR" w:cs="Times New Roman CYR"/>
          <w:sz w:val="28"/>
          <w:szCs w:val="28"/>
        </w:rPr>
        <w:t xml:space="preserve">А давайте вспомним, 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С чего все начиналось.</w:t>
      </w:r>
    </w:p>
    <w:p w:rsidR="000549C7" w:rsidRDefault="000549C7" w:rsidP="00D578F3">
      <w:pPr>
        <w:autoSpaceDE w:val="0"/>
        <w:jc w:val="center"/>
        <w:rPr>
          <w:rFonts w:ascii="Times New Roman CYR" w:hAnsi="Times New Roman CYR" w:cs="Times New Roman CYR"/>
          <w:b/>
          <w:bCs/>
          <w:i/>
          <w:iCs/>
          <w:color w:val="000099"/>
          <w:sz w:val="28"/>
          <w:szCs w:val="28"/>
          <w:u w:val="single"/>
        </w:rPr>
      </w:pPr>
      <w:r w:rsidRPr="00D578F3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Ведущая: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br/>
      </w:r>
      <w:r>
        <w:rPr>
          <w:rFonts w:ascii="Times New Roman CYR" w:hAnsi="Times New Roman CYR" w:cs="Times New Roman CYR"/>
          <w:sz w:val="28"/>
          <w:szCs w:val="28"/>
        </w:rPr>
        <w:t>Да, вы пришли к нам малышами, милыми и смешными. Вы мало что умели, шалили и задавали тысячи вопросов. Совсем как эти малыши.</w:t>
      </w:r>
      <w:r>
        <w:rPr>
          <w:rFonts w:ascii="Times New Roman CYR" w:hAnsi="Times New Roman CYR" w:cs="Times New Roman CYR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i/>
          <w:iCs/>
          <w:color w:val="000099"/>
          <w:u w:val="single"/>
        </w:rPr>
        <w:br/>
      </w:r>
      <w:r>
        <w:rPr>
          <w:rFonts w:ascii="Times New Roman CYR" w:hAnsi="Times New Roman CYR" w:cs="Times New Roman CYR"/>
          <w:b/>
          <w:bCs/>
          <w:i/>
          <w:iCs/>
          <w:color w:val="000099"/>
          <w:sz w:val="28"/>
          <w:szCs w:val="28"/>
          <w:u w:val="single"/>
        </w:rPr>
        <w:t xml:space="preserve">Под музыку входят </w:t>
      </w:r>
    </w:p>
    <w:p w:rsidR="000549C7" w:rsidRDefault="000549C7" w:rsidP="00D578F3">
      <w:pPr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color w:val="000099"/>
          <w:sz w:val="28"/>
          <w:szCs w:val="28"/>
          <w:u w:val="single"/>
        </w:rPr>
        <w:t>дети 1-й младшей группы.</w:t>
      </w:r>
      <w:r>
        <w:rPr>
          <w:b/>
          <w:bCs/>
          <w:sz w:val="28"/>
          <w:szCs w:val="28"/>
          <w:u w:val="single"/>
        </w:rPr>
        <w:br/>
        <w:t xml:space="preserve">1 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малыш</w:t>
      </w:r>
      <w:r>
        <w:rPr>
          <w:rFonts w:ascii="Times New Roman CYR" w:hAnsi="Times New Roman CYR" w:cs="Times New Roman CYR"/>
          <w:sz w:val="28"/>
          <w:szCs w:val="28"/>
        </w:rPr>
        <w:t>:</w:t>
      </w:r>
      <w:r>
        <w:rPr>
          <w:rFonts w:ascii="Times New Roman CYR" w:hAnsi="Times New Roman CYR" w:cs="Times New Roman CYR"/>
          <w:sz w:val="28"/>
          <w:szCs w:val="28"/>
        </w:rPr>
        <w:br/>
        <w:t>Такими же вот крошками</w:t>
      </w:r>
    </w:p>
    <w:p w:rsidR="000549C7" w:rsidRDefault="000549C7" w:rsidP="00D578F3">
      <w:pPr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Вы в детский сад пришли.</w:t>
      </w:r>
    </w:p>
    <w:p w:rsidR="000549C7" w:rsidRDefault="000549C7" w:rsidP="00D578F3">
      <w:pPr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Учились топать ножками.</w:t>
      </w:r>
    </w:p>
    <w:p w:rsidR="000549C7" w:rsidRDefault="000549C7" w:rsidP="00D578F3">
      <w:pPr>
        <w:autoSpaceDE w:val="0"/>
        <w:rPr>
          <w:b/>
          <w:bCs/>
          <w:sz w:val="28"/>
          <w:szCs w:val="28"/>
          <w:u w:val="single"/>
        </w:rPr>
      </w:pPr>
      <w:r>
        <w:rPr>
          <w:rFonts w:ascii="Times New Roman CYR" w:hAnsi="Times New Roman CYR" w:cs="Times New Roman CYR"/>
          <w:sz w:val="28"/>
          <w:szCs w:val="28"/>
        </w:rPr>
        <w:t>Теперь вы подросли.</w:t>
      </w:r>
    </w:p>
    <w:p w:rsidR="000549C7" w:rsidRDefault="000549C7" w:rsidP="00D578F3">
      <w:pPr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b/>
          <w:bCs/>
          <w:sz w:val="28"/>
          <w:szCs w:val="28"/>
          <w:u w:val="single"/>
        </w:rPr>
        <w:br/>
        <w:t xml:space="preserve">2 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малыш</w:t>
      </w:r>
      <w:r>
        <w:rPr>
          <w:rFonts w:ascii="Times New Roman CYR" w:hAnsi="Times New Roman CYR" w:cs="Times New Roman CYR"/>
          <w:sz w:val="28"/>
          <w:szCs w:val="28"/>
        </w:rPr>
        <w:t>:</w:t>
      </w:r>
      <w:r>
        <w:rPr>
          <w:rFonts w:ascii="Times New Roman CYR" w:hAnsi="Times New Roman CYR" w:cs="Times New Roman CYR"/>
          <w:sz w:val="28"/>
          <w:szCs w:val="28"/>
        </w:rPr>
        <w:br/>
        <w:t>Вас сегодня малыши</w:t>
      </w:r>
    </w:p>
    <w:p w:rsidR="000549C7" w:rsidRDefault="000549C7" w:rsidP="00D578F3">
      <w:pPr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Поздравляют от души.</w:t>
      </w:r>
    </w:p>
    <w:p w:rsidR="000549C7" w:rsidRDefault="000549C7" w:rsidP="00D578F3">
      <w:pPr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первый класс вы поступайте</w:t>
      </w:r>
    </w:p>
    <w:p w:rsidR="000549C7" w:rsidRDefault="000549C7" w:rsidP="00D578F3">
      <w:pPr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 про нас не забывайте.</w:t>
      </w:r>
    </w:p>
    <w:p w:rsidR="000549C7" w:rsidRDefault="000549C7" w:rsidP="00D578F3">
      <w:pPr>
        <w:autoSpaceDE w:val="0"/>
        <w:ind w:left="-709"/>
        <w:rPr>
          <w:rFonts w:ascii="Times New Roman CYR" w:hAnsi="Times New Roman CYR" w:cs="Times New Roman CYR"/>
          <w:sz w:val="28"/>
          <w:szCs w:val="28"/>
        </w:rPr>
      </w:pPr>
      <w:r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  <w:u w:val="single"/>
        </w:rPr>
        <w:t xml:space="preserve">3 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малыш</w:t>
      </w:r>
      <w:r>
        <w:rPr>
          <w:rFonts w:ascii="Times New Roman CYR" w:hAnsi="Times New Roman CYR" w:cs="Times New Roman CYR"/>
          <w:sz w:val="28"/>
          <w:szCs w:val="28"/>
        </w:rPr>
        <w:t>:</w:t>
      </w:r>
      <w:r>
        <w:rPr>
          <w:rFonts w:ascii="Times New Roman CYR" w:hAnsi="Times New Roman CYR" w:cs="Times New Roman CYR"/>
          <w:sz w:val="28"/>
          <w:szCs w:val="28"/>
        </w:rPr>
        <w:br/>
        <w:t>Вы уже совсем большие.</w:t>
      </w:r>
      <w:r>
        <w:rPr>
          <w:rFonts w:ascii="Times New Roman CYR" w:hAnsi="Times New Roman CYR" w:cs="Times New Roman CYR"/>
          <w:sz w:val="28"/>
          <w:szCs w:val="28"/>
        </w:rPr>
        <w:br/>
        <w:t>Вы красивы и умны.</w:t>
      </w:r>
      <w:r>
        <w:rPr>
          <w:rFonts w:ascii="Times New Roman CYR" w:hAnsi="Times New Roman CYR" w:cs="Times New Roman CYR"/>
          <w:sz w:val="28"/>
          <w:szCs w:val="28"/>
        </w:rPr>
        <w:br/>
        <w:t>Чтоб до вас нам дотянуться,</w:t>
      </w:r>
      <w:r>
        <w:rPr>
          <w:rFonts w:ascii="Times New Roman CYR" w:hAnsi="Times New Roman CYR" w:cs="Times New Roman CYR"/>
          <w:sz w:val="28"/>
          <w:szCs w:val="28"/>
        </w:rPr>
        <w:br/>
        <w:t>На носочки встать должны.</w:t>
      </w:r>
    </w:p>
    <w:p w:rsidR="000549C7" w:rsidRPr="00C90C40" w:rsidRDefault="000549C7" w:rsidP="00D578F3">
      <w:pPr>
        <w:autoSpaceDE w:val="0"/>
        <w:rPr>
          <w:rFonts w:ascii="Times New Roman CYR" w:hAnsi="Times New Roman CYR" w:cs="Times New Roman CYR"/>
          <w:bCs/>
          <w:color w:val="000000"/>
          <w:spacing w:val="4"/>
          <w:sz w:val="28"/>
          <w:szCs w:val="28"/>
          <w:u w:val="single"/>
        </w:rPr>
      </w:pPr>
      <w:r w:rsidRPr="00C90C40">
        <w:rPr>
          <w:rFonts w:ascii="Times New Roman CYR" w:hAnsi="Times New Roman CYR" w:cs="Times New Roman CYR"/>
          <w:bCs/>
          <w:sz w:val="28"/>
          <w:szCs w:val="28"/>
          <w:u w:val="single"/>
        </w:rPr>
        <w:t>4 малыш:</w:t>
      </w:r>
      <w:r w:rsidRPr="00C90C40">
        <w:rPr>
          <w:rFonts w:ascii="Times New Roman CYR" w:hAnsi="Times New Roman CYR" w:cs="Times New Roman CYR"/>
          <w:bCs/>
          <w:sz w:val="28"/>
          <w:szCs w:val="28"/>
          <w:u w:val="single"/>
        </w:rPr>
        <w:br/>
      </w:r>
      <w:r w:rsidRPr="00C90C40">
        <w:rPr>
          <w:rFonts w:ascii="Times New Roman CYR" w:hAnsi="Times New Roman CYR" w:cs="Times New Roman CYR"/>
          <w:sz w:val="28"/>
          <w:szCs w:val="28"/>
        </w:rPr>
        <w:t xml:space="preserve">Я тут стоял, и слушал вас, 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Мне захотелось в первый класс!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 xml:space="preserve">Хоть я и маленький такой, 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Возьмите и меня с собой!</w:t>
      </w:r>
    </w:p>
    <w:p w:rsidR="000549C7" w:rsidRPr="00C90C40" w:rsidRDefault="000549C7" w:rsidP="00D578F3">
      <w:pPr>
        <w:autoSpaceDE w:val="0"/>
        <w:ind w:left="-709" w:firstLine="709"/>
        <w:jc w:val="center"/>
        <w:rPr>
          <w:rFonts w:ascii="Times New Roman CYR" w:hAnsi="Times New Roman CYR" w:cs="Times New Roman CYR"/>
          <w:bCs/>
          <w:color w:val="000000"/>
          <w:spacing w:val="4"/>
          <w:sz w:val="28"/>
          <w:szCs w:val="28"/>
          <w:u w:val="single"/>
        </w:rPr>
      </w:pPr>
      <w:r w:rsidRPr="00C90C40">
        <w:rPr>
          <w:rFonts w:ascii="Times New Roman CYR" w:hAnsi="Times New Roman CYR" w:cs="Times New Roman CYR"/>
          <w:bCs/>
          <w:color w:val="000000"/>
          <w:spacing w:val="4"/>
          <w:sz w:val="28"/>
          <w:szCs w:val="28"/>
          <w:u w:val="single"/>
        </w:rPr>
        <w:t>Вместе малыши:</w:t>
      </w:r>
      <w:r w:rsidRPr="00C90C40">
        <w:rPr>
          <w:rFonts w:ascii="Times New Roman CYR" w:hAnsi="Times New Roman CYR" w:cs="Times New Roman CYR"/>
          <w:bCs/>
          <w:color w:val="000000"/>
          <w:spacing w:val="4"/>
          <w:sz w:val="28"/>
          <w:szCs w:val="28"/>
          <w:u w:val="single"/>
        </w:rPr>
        <w:br/>
      </w:r>
      <w:r w:rsidRPr="00C90C40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Мы готовы в 1-ый класс,</w:t>
      </w:r>
      <w:r w:rsidRPr="00C90C40">
        <w:rPr>
          <w:rFonts w:ascii="Times New Roman CYR" w:hAnsi="Times New Roman CYR" w:cs="Times New Roman CYR"/>
          <w:sz w:val="28"/>
          <w:szCs w:val="28"/>
        </w:rPr>
        <w:br/>
      </w:r>
      <w:r w:rsidRPr="00C90C40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Провожайте лучше нас.</w:t>
      </w:r>
    </w:p>
    <w:p w:rsidR="000549C7" w:rsidRPr="00C90C40" w:rsidRDefault="000549C7" w:rsidP="00D578F3">
      <w:pPr>
        <w:autoSpaceDE w:val="0"/>
        <w:rPr>
          <w:rFonts w:ascii="Times New Roman CYR" w:hAnsi="Times New Roman CYR" w:cs="Times New Roman CYR"/>
          <w:bCs/>
          <w:i/>
          <w:iCs/>
          <w:color w:val="000099"/>
          <w:sz w:val="28"/>
          <w:szCs w:val="28"/>
          <w:u w:val="single"/>
        </w:rPr>
      </w:pPr>
      <w:r>
        <w:rPr>
          <w:rFonts w:ascii="Times New Roman CYR" w:hAnsi="Times New Roman CYR" w:cs="Times New Roman CYR"/>
          <w:bCs/>
          <w:color w:val="000000"/>
          <w:spacing w:val="4"/>
          <w:sz w:val="28"/>
          <w:szCs w:val="28"/>
          <w:u w:val="single"/>
        </w:rPr>
        <w:t>9</w:t>
      </w:r>
      <w:r w:rsidRPr="00C90C40">
        <w:rPr>
          <w:rFonts w:ascii="Times New Roman CYR" w:hAnsi="Times New Roman CYR" w:cs="Times New Roman CYR"/>
          <w:bCs/>
          <w:color w:val="000000"/>
          <w:spacing w:val="4"/>
          <w:sz w:val="28"/>
          <w:szCs w:val="28"/>
          <w:u w:val="single"/>
        </w:rPr>
        <w:t xml:space="preserve"> ребенок:</w:t>
      </w:r>
      <w:r w:rsidRPr="00C90C40">
        <w:rPr>
          <w:rFonts w:ascii="Times New Roman CYR" w:hAnsi="Times New Roman CYR" w:cs="Times New Roman CYR"/>
          <w:bCs/>
          <w:color w:val="000000"/>
          <w:spacing w:val="4"/>
          <w:sz w:val="28"/>
          <w:szCs w:val="28"/>
          <w:u w:val="single"/>
        </w:rPr>
        <w:br/>
      </w:r>
      <w:r w:rsidRPr="00C90C40">
        <w:rPr>
          <w:rFonts w:ascii="Times New Roman CYR" w:hAnsi="Times New Roman CYR" w:cs="Times New Roman CYR"/>
          <w:sz w:val="28"/>
          <w:szCs w:val="28"/>
        </w:rPr>
        <w:t xml:space="preserve">Носики - курносики, 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Глазки озорные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 xml:space="preserve">Что еще придумали, 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Малыши смешные,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Рановато в школу вам,</w:t>
      </w:r>
      <w:r w:rsidRPr="00C90C40">
        <w:rPr>
          <w:rFonts w:ascii="Times New Roman CYR" w:hAnsi="Times New Roman CYR" w:cs="Times New Roman CYR"/>
          <w:sz w:val="28"/>
          <w:szCs w:val="28"/>
        </w:rPr>
        <w:br/>
        <w:t>Лучше танец подарите нам!</w:t>
      </w:r>
      <w:r w:rsidRPr="00C90C40">
        <w:rPr>
          <w:rFonts w:ascii="Times New Roman CYR" w:hAnsi="Times New Roman CYR" w:cs="Times New Roman CYR"/>
          <w:bCs/>
          <w:sz w:val="28"/>
          <w:szCs w:val="28"/>
        </w:rPr>
        <w:br/>
      </w:r>
      <w:r w:rsidRPr="00A50B01">
        <w:rPr>
          <w:rFonts w:ascii="Times New Roman CYR" w:hAnsi="Times New Roman CYR" w:cs="Times New Roman CYR"/>
          <w:noProof/>
          <w:sz w:val="28"/>
          <w:szCs w:val="28"/>
          <w:lang w:eastAsia="ru-RU"/>
        </w:rPr>
        <w:pict>
          <v:shape id="Рисунок 6" o:spid="_x0000_i1026" type="#_x0000_t75" style="width:37.5pt;height:36pt;visibility:visible" filled="t">
            <v:imagedata r:id="rId5" o:title=""/>
          </v:shape>
        </w:pict>
      </w:r>
      <w:r w:rsidRPr="00C90C40">
        <w:rPr>
          <w:rFonts w:ascii="Times New Roman CYR" w:hAnsi="Times New Roman CYR" w:cs="Times New Roman CYR"/>
          <w:bCs/>
          <w:i/>
          <w:iCs/>
          <w:color w:val="FF0000"/>
          <w:sz w:val="32"/>
          <w:szCs w:val="32"/>
          <w:u w:val="single"/>
        </w:rPr>
        <w:t>Танец «Раз ладошка…»</w:t>
      </w:r>
    </w:p>
    <w:p w:rsidR="000549C7" w:rsidRPr="00C90C40" w:rsidRDefault="000549C7" w:rsidP="00D578F3">
      <w:pPr>
        <w:autoSpaceDE w:val="0"/>
        <w:jc w:val="center"/>
        <w:rPr>
          <w:rFonts w:ascii="Times New Roman CYR" w:hAnsi="Times New Roman CYR" w:cs="Times New Roman CYR"/>
          <w:bCs/>
          <w:sz w:val="28"/>
          <w:szCs w:val="28"/>
          <w:u w:val="single"/>
        </w:rPr>
      </w:pPr>
      <w:r w:rsidRPr="00C90C40">
        <w:rPr>
          <w:rFonts w:ascii="Times New Roman CYR" w:hAnsi="Times New Roman CYR" w:cs="Times New Roman CYR"/>
          <w:bCs/>
          <w:i/>
          <w:iCs/>
          <w:color w:val="000099"/>
          <w:sz w:val="28"/>
          <w:szCs w:val="28"/>
          <w:u w:val="single"/>
        </w:rPr>
        <w:t>Под музыку выпускники дарят малышам подарки и провожают их.</w:t>
      </w:r>
    </w:p>
    <w:p w:rsidR="000549C7" w:rsidRDefault="000549C7" w:rsidP="0029628D">
      <w:pPr>
        <w:autoSpaceDE w:val="0"/>
        <w:ind w:left="-709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0549C7" w:rsidRDefault="000549C7" w:rsidP="00D578F3">
      <w:pPr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Ведущая:</w:t>
      </w: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br/>
      </w:r>
      <w:r>
        <w:rPr>
          <w:rFonts w:ascii="Times New Roman CYR" w:hAnsi="Times New Roman CYR" w:cs="Times New Roman CYR"/>
          <w:sz w:val="28"/>
          <w:szCs w:val="28"/>
        </w:rPr>
        <w:t>Когда в садик пришли вы,</w:t>
      </w:r>
      <w:r>
        <w:rPr>
          <w:rFonts w:ascii="Times New Roman CYR" w:hAnsi="Times New Roman CYR" w:cs="Times New Roman CYR"/>
          <w:sz w:val="28"/>
          <w:szCs w:val="28"/>
        </w:rPr>
        <w:br/>
        <w:t>Мальчишки и девчонки,</w:t>
      </w:r>
    </w:p>
    <w:p w:rsidR="000549C7" w:rsidRDefault="000549C7" w:rsidP="00D578F3">
      <w:pPr>
        <w:autoSpaceDE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Мамы недавно с вас сняли пеленки.</w:t>
      </w:r>
    </w:p>
    <w:p w:rsidR="000549C7" w:rsidRDefault="000549C7" w:rsidP="00D578F3">
      <w:pPr>
        <w:autoSpaceDE w:val="0"/>
        <w:ind w:left="-709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 бутылочки  пили, </w:t>
      </w:r>
      <w:r>
        <w:rPr>
          <w:rFonts w:ascii="Times New Roman CYR" w:hAnsi="Times New Roman CYR" w:cs="Times New Roman CYR"/>
          <w:sz w:val="28"/>
          <w:szCs w:val="28"/>
        </w:rPr>
        <w:br/>
        <w:t>Пустышки сосали.</w:t>
      </w:r>
    </w:p>
    <w:p w:rsidR="000549C7" w:rsidRDefault="000549C7" w:rsidP="00D578F3">
      <w:pPr>
        <w:autoSpaceDE w:val="0"/>
        <w:ind w:left="-709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Вы к маме хотели и громко рыдали.</w:t>
      </w:r>
    </w:p>
    <w:p w:rsidR="000549C7" w:rsidRDefault="000549C7" w:rsidP="00D578F3">
      <w:pPr>
        <w:autoSpaceDE w:val="0"/>
        <w:ind w:left="-709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Но вот пробежала неделя, другая.</w:t>
      </w:r>
    </w:p>
    <w:p w:rsidR="000549C7" w:rsidRDefault="000549C7" w:rsidP="00306D2E">
      <w:pPr>
        <w:autoSpaceDE w:val="0"/>
        <w:jc w:val="center"/>
        <w:rPr>
          <w:rFonts w:ascii="Times New Roman CYR" w:hAnsi="Times New Roman CYR" w:cs="Times New Roman CYR"/>
          <w:noProof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sz w:val="28"/>
          <w:szCs w:val="28"/>
        </w:rPr>
        <w:t>И поняли вы, что жизнь здесь иная.</w:t>
      </w:r>
      <w:r w:rsidRPr="00306D2E">
        <w:rPr>
          <w:rFonts w:ascii="Times New Roman CYR" w:hAnsi="Times New Roman CYR" w:cs="Times New Roman CYR"/>
          <w:noProof/>
          <w:sz w:val="28"/>
          <w:szCs w:val="28"/>
          <w:lang w:eastAsia="ru-RU"/>
        </w:rPr>
        <w:t xml:space="preserve"> </w:t>
      </w:r>
    </w:p>
    <w:p w:rsidR="000549C7" w:rsidRDefault="000549C7" w:rsidP="00306D2E">
      <w:pPr>
        <w:autoSpaceDE w:val="0"/>
        <w:jc w:val="center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 w:rsidRPr="00A50B01">
        <w:rPr>
          <w:rFonts w:ascii="Times New Roman CYR" w:hAnsi="Times New Roman CYR" w:cs="Times New Roman CYR"/>
          <w:noProof/>
          <w:sz w:val="28"/>
          <w:szCs w:val="28"/>
          <w:lang w:eastAsia="ru-RU"/>
        </w:rPr>
        <w:pict>
          <v:shape id="Рисунок 11" o:spid="_x0000_i1027" type="#_x0000_t75" style="width:37.5pt;height:36pt;visibility:visible" filled="t">
            <v:imagedata r:id="rId5" o:title=""/>
          </v:shape>
        </w:pict>
      </w:r>
      <w:r>
        <w:rPr>
          <w:rFonts w:ascii="Times New Roman CYR" w:hAnsi="Times New Roman CYR" w:cs="Times New Roman CYR"/>
          <w:b/>
          <w:bCs/>
          <w:i/>
          <w:iCs/>
          <w:color w:val="FF0000"/>
          <w:sz w:val="32"/>
          <w:szCs w:val="32"/>
          <w:u w:val="single"/>
        </w:rPr>
        <w:t xml:space="preserve">Сценка «На горшочках» </w:t>
      </w:r>
    </w:p>
    <w:p w:rsidR="000549C7" w:rsidRDefault="000549C7" w:rsidP="00306D2E">
      <w:pPr>
        <w:shd w:val="clear" w:color="auto" w:fill="F5F7E7"/>
        <w:spacing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0549C7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18"/>
          <w:szCs w:val="18"/>
        </w:rPr>
      </w:pPr>
      <w:r w:rsidRPr="00306D2E">
        <w:rPr>
          <w:rFonts w:ascii="Arial" w:hAnsi="Arial" w:cs="Arial"/>
          <w:color w:val="444444"/>
          <w:sz w:val="18"/>
          <w:szCs w:val="18"/>
        </w:rPr>
        <w:t xml:space="preserve"> </w:t>
      </w:r>
    </w:p>
    <w:p w:rsidR="000549C7" w:rsidRPr="00306D2E" w:rsidRDefault="000549C7" w:rsidP="00306D2E">
      <w:pPr>
        <w:pStyle w:val="Heading1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Девочка:</w:t>
      </w:r>
      <w:r w:rsidRPr="00306D2E">
        <w:rPr>
          <w:rFonts w:ascii="Arial" w:hAnsi="Arial" w:cs="Arial"/>
          <w:color w:val="444444"/>
          <w:sz w:val="24"/>
          <w:szCs w:val="24"/>
        </w:rPr>
        <w:t>          На горшочке я сижу, я сижу и плакаю…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Мальчик</w:t>
      </w:r>
      <w:r w:rsidRPr="00306D2E">
        <w:rPr>
          <w:rFonts w:ascii="Arial" w:hAnsi="Arial" w:cs="Arial"/>
          <w:color w:val="444444"/>
          <w:sz w:val="24"/>
          <w:szCs w:val="24"/>
        </w:rPr>
        <w:t>:         На горшочке я сижу, я смеюсь и какаю…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Девочка</w:t>
      </w:r>
      <w:r w:rsidRPr="00306D2E">
        <w:rPr>
          <w:rFonts w:ascii="Arial" w:hAnsi="Arial" w:cs="Arial"/>
          <w:color w:val="444444"/>
          <w:sz w:val="24"/>
          <w:szCs w:val="24"/>
        </w:rPr>
        <w:t>:          Не хочу я в садик твой, к маме я хочу домой.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Мальчик</w:t>
      </w:r>
      <w:r w:rsidRPr="00306D2E">
        <w:rPr>
          <w:rFonts w:ascii="Arial" w:hAnsi="Arial" w:cs="Arial"/>
          <w:color w:val="444444"/>
          <w:sz w:val="24"/>
          <w:szCs w:val="24"/>
        </w:rPr>
        <w:t>:         Ты чего, здесь здорово, и игрушек горы здесь.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Песни, пляски и стихи, и театр и драмы…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Девочка</w:t>
      </w:r>
      <w:r w:rsidRPr="00306D2E">
        <w:rPr>
          <w:rFonts w:ascii="Arial" w:hAnsi="Arial" w:cs="Arial"/>
          <w:color w:val="444444"/>
          <w:sz w:val="24"/>
          <w:szCs w:val="24"/>
        </w:rPr>
        <w:t>:          Все равно здесь не хватает моей любимой мамы!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Мальчик</w:t>
      </w:r>
      <w:r w:rsidRPr="00306D2E">
        <w:rPr>
          <w:rFonts w:ascii="Arial" w:hAnsi="Arial" w:cs="Arial"/>
          <w:color w:val="444444"/>
          <w:sz w:val="24"/>
          <w:szCs w:val="24"/>
        </w:rPr>
        <w:t>:         Эта тетя воспитатель, все считает нас, считает.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Думает, что потеряет, а мы тут все как один,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На горшочках вот сидим.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Тетя повар суп нам варит и гарнир с котлетами…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Девочка</w:t>
      </w:r>
      <w:r w:rsidRPr="00306D2E">
        <w:rPr>
          <w:rFonts w:ascii="Arial" w:hAnsi="Arial" w:cs="Arial"/>
          <w:color w:val="444444"/>
          <w:sz w:val="24"/>
          <w:szCs w:val="24"/>
        </w:rPr>
        <w:t>:          Лучше б в магазин сходили…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Мальчик</w:t>
      </w:r>
      <w:r w:rsidRPr="00306D2E">
        <w:rPr>
          <w:rFonts w:ascii="Arial" w:hAnsi="Arial" w:cs="Arial"/>
          <w:color w:val="444444"/>
          <w:sz w:val="24"/>
          <w:szCs w:val="24"/>
        </w:rPr>
        <w:t>:         Зачем?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Девочка</w:t>
      </w:r>
      <w:r w:rsidRPr="00306D2E">
        <w:rPr>
          <w:rFonts w:ascii="Arial" w:hAnsi="Arial" w:cs="Arial"/>
          <w:color w:val="444444"/>
          <w:sz w:val="24"/>
          <w:szCs w:val="24"/>
        </w:rPr>
        <w:t>:          За шоколадными конфетами.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Мальчик</w:t>
      </w:r>
      <w:r w:rsidRPr="00306D2E">
        <w:rPr>
          <w:rFonts w:ascii="Arial" w:hAnsi="Arial" w:cs="Arial"/>
          <w:color w:val="444444"/>
          <w:sz w:val="24"/>
          <w:szCs w:val="24"/>
        </w:rPr>
        <w:t>:         Врачи нас в садике  учили, что конфеты вредные.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Девочка</w:t>
      </w:r>
      <w:r w:rsidRPr="00306D2E">
        <w:rPr>
          <w:rFonts w:ascii="Arial" w:hAnsi="Arial" w:cs="Arial"/>
          <w:color w:val="444444"/>
          <w:sz w:val="24"/>
          <w:szCs w:val="24"/>
        </w:rPr>
        <w:t>:          Вот они и не здоровы, у них  халаты бледные.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Мальчик</w:t>
      </w:r>
      <w:r w:rsidRPr="00306D2E">
        <w:rPr>
          <w:rFonts w:ascii="Arial" w:hAnsi="Arial" w:cs="Arial"/>
          <w:color w:val="444444"/>
          <w:sz w:val="24"/>
          <w:szCs w:val="24"/>
        </w:rPr>
        <w:t>:         Эта тетя здесь начальник,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Все заведующей зовут,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Потолок вот этот самый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Сделала красивым тут.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Девочка</w:t>
      </w:r>
      <w:r w:rsidRPr="00306D2E">
        <w:rPr>
          <w:rFonts w:ascii="Arial" w:hAnsi="Arial" w:cs="Arial"/>
          <w:color w:val="444444"/>
          <w:sz w:val="24"/>
          <w:szCs w:val="24"/>
        </w:rPr>
        <w:t>:          Потолок, конечно, класс,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Не упал бы вот на нас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Мальчик</w:t>
      </w:r>
      <w:r w:rsidRPr="00306D2E">
        <w:rPr>
          <w:rFonts w:ascii="Arial" w:hAnsi="Arial" w:cs="Arial"/>
          <w:color w:val="444444"/>
          <w:sz w:val="24"/>
          <w:szCs w:val="24"/>
        </w:rPr>
        <w:t>: Что надула свои щечки и уселась на горшочке,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В ладушки со мной сыграй, этих теть не огорчай.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Дома скучно и уныло, только мультики смотреть,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А если в садик попадешь, то со смеху упадешь.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Девочка</w:t>
      </w:r>
      <w:r w:rsidRPr="00306D2E">
        <w:rPr>
          <w:rFonts w:ascii="Arial" w:hAnsi="Arial" w:cs="Arial"/>
          <w:color w:val="444444"/>
          <w:sz w:val="24"/>
          <w:szCs w:val="24"/>
        </w:rPr>
        <w:t>:  Ой, держите, ой, держите,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Я с горшочка упаду,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Так и быть уговорили,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Остаюся я в саду.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Мальчик</w:t>
      </w:r>
      <w:r w:rsidRPr="00306D2E">
        <w:rPr>
          <w:rFonts w:ascii="Arial" w:hAnsi="Arial" w:cs="Arial"/>
          <w:color w:val="444444"/>
          <w:sz w:val="24"/>
          <w:szCs w:val="24"/>
        </w:rPr>
        <w:t>: Будет трудно - не заплачем,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Все само собой пройдет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Няня нам шнурки завяжет.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Тетя музыка споет.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 xml:space="preserve">    </w:t>
      </w:r>
      <w:r w:rsidRPr="00306D2E">
        <w:rPr>
          <w:rStyle w:val="c2"/>
          <w:rFonts w:ascii="Arial" w:hAnsi="Arial" w:cs="Arial"/>
          <w:color w:val="444444"/>
          <w:sz w:val="24"/>
          <w:szCs w:val="24"/>
        </w:rPr>
        <w:t>Вместе</w:t>
      </w:r>
      <w:r w:rsidRPr="00306D2E">
        <w:rPr>
          <w:rFonts w:ascii="Arial" w:hAnsi="Arial" w:cs="Arial"/>
          <w:color w:val="444444"/>
          <w:sz w:val="24"/>
          <w:szCs w:val="24"/>
        </w:rPr>
        <w:t>:            Мамы, вы не беспокойтесь,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Мы найдем себе друзей.</w:t>
      </w:r>
    </w:p>
    <w:p w:rsidR="000549C7" w:rsidRPr="00306D2E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С каждым годом ваши дети</w:t>
      </w:r>
    </w:p>
    <w:p w:rsidR="000549C7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</w:rPr>
      </w:pPr>
      <w:r w:rsidRPr="00306D2E">
        <w:rPr>
          <w:rFonts w:ascii="Arial" w:hAnsi="Arial" w:cs="Arial"/>
          <w:color w:val="444444"/>
          <w:sz w:val="24"/>
          <w:szCs w:val="24"/>
        </w:rPr>
        <w:t>                             Будут лучше и взрослей.</w:t>
      </w:r>
    </w:p>
    <w:p w:rsidR="000549C7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</w:rPr>
      </w:pPr>
    </w:p>
    <w:p w:rsidR="000549C7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</w:rPr>
      </w:pPr>
    </w:p>
    <w:p w:rsidR="000549C7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</w:rPr>
      </w:pPr>
    </w:p>
    <w:p w:rsidR="000549C7" w:rsidRPr="00DD531D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  <w:r>
        <w:rPr>
          <w:rFonts w:ascii="Arial" w:hAnsi="Arial" w:cs="Arial"/>
          <w:color w:val="444444"/>
          <w:sz w:val="24"/>
          <w:szCs w:val="24"/>
          <w:lang w:eastAsia="ru-RU"/>
        </w:rPr>
        <w:t>1</w:t>
      </w:r>
      <w:r w:rsidRPr="00DD531D">
        <w:rPr>
          <w:rFonts w:ascii="Arial" w:hAnsi="Arial" w:cs="Arial"/>
          <w:color w:val="444444"/>
          <w:sz w:val="24"/>
          <w:szCs w:val="24"/>
          <w:lang w:eastAsia="ru-RU"/>
        </w:rPr>
        <w:t xml:space="preserve"> Девочка:</w:t>
      </w:r>
    </w:p>
    <w:p w:rsidR="000549C7" w:rsidRPr="00DD531D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  <w:r>
        <w:rPr>
          <w:rFonts w:ascii="Arial" w:hAnsi="Arial" w:cs="Arial"/>
          <w:color w:val="444444"/>
          <w:sz w:val="24"/>
          <w:szCs w:val="24"/>
          <w:lang w:eastAsia="ru-RU"/>
        </w:rPr>
        <w:t> Загрустили н</w:t>
      </w:r>
      <w:r w:rsidRPr="00DD531D">
        <w:rPr>
          <w:rFonts w:ascii="Arial" w:hAnsi="Arial" w:cs="Arial"/>
          <w:color w:val="444444"/>
          <w:sz w:val="24"/>
          <w:szCs w:val="24"/>
          <w:lang w:eastAsia="ru-RU"/>
        </w:rPr>
        <w:t>аши куклы,</w:t>
      </w:r>
    </w:p>
    <w:p w:rsidR="000549C7" w:rsidRPr="00DD531D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  <w:r w:rsidRPr="00DD531D">
        <w:rPr>
          <w:rFonts w:ascii="Arial" w:hAnsi="Arial" w:cs="Arial"/>
          <w:color w:val="444444"/>
          <w:sz w:val="24"/>
          <w:szCs w:val="24"/>
          <w:lang w:eastAsia="ru-RU"/>
        </w:rPr>
        <w:t>Загрустили мишки.</w:t>
      </w:r>
    </w:p>
    <w:p w:rsidR="000549C7" w:rsidRPr="00DD531D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  <w:r>
        <w:rPr>
          <w:rFonts w:ascii="Arial" w:hAnsi="Arial" w:cs="Arial"/>
          <w:color w:val="444444"/>
          <w:sz w:val="24"/>
          <w:szCs w:val="24"/>
          <w:lang w:eastAsia="ru-RU"/>
        </w:rPr>
        <w:t>Н</w:t>
      </w:r>
      <w:r w:rsidRPr="00DD531D">
        <w:rPr>
          <w:rFonts w:ascii="Arial" w:hAnsi="Arial" w:cs="Arial"/>
          <w:color w:val="444444"/>
          <w:sz w:val="24"/>
          <w:szCs w:val="24"/>
          <w:lang w:eastAsia="ru-RU"/>
        </w:rPr>
        <w:t>ам теперь нужнее</w:t>
      </w:r>
    </w:p>
    <w:p w:rsidR="000549C7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  <w:r w:rsidRPr="00DD531D">
        <w:rPr>
          <w:rFonts w:ascii="Arial" w:hAnsi="Arial" w:cs="Arial"/>
          <w:color w:val="444444"/>
          <w:sz w:val="24"/>
          <w:szCs w:val="24"/>
          <w:lang w:eastAsia="ru-RU"/>
        </w:rPr>
        <w:t>Тетради, ручки, книжки.</w:t>
      </w:r>
    </w:p>
    <w:p w:rsidR="000549C7" w:rsidRPr="00DD531D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</w:p>
    <w:p w:rsidR="000549C7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  <w:r w:rsidRPr="00DD531D">
        <w:rPr>
          <w:rFonts w:ascii="Arial" w:hAnsi="Arial" w:cs="Arial"/>
          <w:color w:val="444444"/>
          <w:sz w:val="24"/>
          <w:szCs w:val="24"/>
          <w:lang w:eastAsia="ru-RU"/>
        </w:rPr>
        <w:t>Вед. 1. Да, настало время проститься с любимыми игрушками.</w:t>
      </w:r>
    </w:p>
    <w:p w:rsidR="000549C7" w:rsidRPr="00DD531D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</w:p>
    <w:p w:rsidR="000549C7" w:rsidRPr="00DD531D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  <w:r>
        <w:rPr>
          <w:rFonts w:ascii="Arial" w:hAnsi="Arial" w:cs="Arial"/>
          <w:color w:val="444444"/>
          <w:sz w:val="24"/>
          <w:szCs w:val="24"/>
          <w:lang w:eastAsia="ru-RU"/>
        </w:rPr>
        <w:t>2 девочка</w:t>
      </w:r>
      <w:r w:rsidRPr="00DD531D">
        <w:rPr>
          <w:rFonts w:ascii="Arial" w:hAnsi="Arial" w:cs="Arial"/>
          <w:color w:val="444444"/>
          <w:sz w:val="24"/>
          <w:szCs w:val="24"/>
          <w:lang w:eastAsia="ru-RU"/>
        </w:rPr>
        <w:t>.         Прощайте, игрушки: матрешки, зайчонок.</w:t>
      </w:r>
    </w:p>
    <w:p w:rsidR="000549C7" w:rsidRPr="00DD531D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  <w:r w:rsidRPr="00DD531D">
        <w:rPr>
          <w:rFonts w:ascii="Arial" w:hAnsi="Arial" w:cs="Arial"/>
          <w:color w:val="444444"/>
          <w:sz w:val="24"/>
          <w:szCs w:val="24"/>
          <w:lang w:eastAsia="ru-RU"/>
        </w:rPr>
        <w:t>Юла и машинки, и ты, медвежонок.</w:t>
      </w:r>
    </w:p>
    <w:p w:rsidR="000549C7" w:rsidRPr="00DD531D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  <w:r w:rsidRPr="00DD531D">
        <w:rPr>
          <w:rFonts w:ascii="Arial" w:hAnsi="Arial" w:cs="Arial"/>
          <w:color w:val="444444"/>
          <w:sz w:val="24"/>
          <w:szCs w:val="24"/>
          <w:lang w:eastAsia="ru-RU"/>
        </w:rPr>
        <w:t>Прощайте все куклы, мы вас не забудем.</w:t>
      </w:r>
    </w:p>
    <w:p w:rsidR="000549C7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  <w:r w:rsidRPr="00DD531D">
        <w:rPr>
          <w:rFonts w:ascii="Arial" w:hAnsi="Arial" w:cs="Arial"/>
          <w:color w:val="444444"/>
          <w:sz w:val="24"/>
          <w:szCs w:val="24"/>
          <w:lang w:eastAsia="ru-RU"/>
        </w:rPr>
        <w:t>Пусть в школу пойдем, но помнить вас будем!</w:t>
      </w:r>
    </w:p>
    <w:p w:rsidR="000549C7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</w:p>
    <w:p w:rsidR="000549C7" w:rsidRPr="00DD531D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</w:p>
    <w:p w:rsidR="000549C7" w:rsidRPr="00DD531D" w:rsidRDefault="000549C7" w:rsidP="00DD531D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32"/>
          <w:szCs w:val="32"/>
          <w:lang w:eastAsia="ru-RU"/>
        </w:rPr>
      </w:pPr>
      <w:r w:rsidRPr="00DD531D">
        <w:rPr>
          <w:rFonts w:ascii="Arial" w:hAnsi="Arial" w:cs="Arial"/>
          <w:color w:val="444444"/>
          <w:sz w:val="32"/>
          <w:szCs w:val="32"/>
          <w:lang w:eastAsia="ru-RU"/>
        </w:rPr>
        <w:t>Танец. «Куклы</w:t>
      </w:r>
      <w:r>
        <w:rPr>
          <w:rFonts w:ascii="Arial" w:hAnsi="Arial" w:cs="Arial"/>
          <w:color w:val="444444"/>
          <w:sz w:val="32"/>
          <w:szCs w:val="32"/>
          <w:lang w:eastAsia="ru-RU"/>
        </w:rPr>
        <w:t>-</w:t>
      </w:r>
      <w:r w:rsidRPr="00DD531D">
        <w:rPr>
          <w:rFonts w:ascii="Arial" w:hAnsi="Arial" w:cs="Arial"/>
          <w:color w:val="444444"/>
          <w:sz w:val="32"/>
          <w:szCs w:val="32"/>
          <w:lang w:eastAsia="ru-RU"/>
        </w:rPr>
        <w:t xml:space="preserve"> Барби»</w:t>
      </w:r>
      <w:r>
        <w:rPr>
          <w:rFonts w:ascii="Arial" w:hAnsi="Arial" w:cs="Arial"/>
          <w:color w:val="444444"/>
          <w:sz w:val="32"/>
          <w:szCs w:val="32"/>
          <w:lang w:eastAsia="ru-RU"/>
        </w:rPr>
        <w:t xml:space="preserve"> Исполняют девочки</w:t>
      </w:r>
    </w:p>
    <w:p w:rsidR="000549C7" w:rsidRPr="00DD531D" w:rsidRDefault="000549C7" w:rsidP="00306D2E">
      <w:pPr>
        <w:shd w:val="clear" w:color="auto" w:fill="F5F7E7"/>
        <w:spacing w:line="360" w:lineRule="auto"/>
        <w:rPr>
          <w:rFonts w:ascii="Arial" w:hAnsi="Arial" w:cs="Arial"/>
          <w:color w:val="444444"/>
          <w:sz w:val="24"/>
          <w:szCs w:val="24"/>
        </w:rPr>
      </w:pPr>
    </w:p>
    <w:p w:rsidR="000549C7" w:rsidRDefault="000549C7" w:rsidP="000D6F6B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t>Вед:</w:t>
      </w:r>
    </w:p>
    <w:p w:rsidR="000549C7" w:rsidRDefault="000549C7" w:rsidP="000D6F6B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В этой шкатулке детские мечты. Ну что, ребята, приоткроем шкатулочку,  чтобы все могли узнать, о чем вы мечтаете.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1"/>
          <w:rFonts w:ascii="Arial" w:hAnsi="Arial" w:cs="Arial"/>
          <w:color w:val="444444"/>
        </w:rPr>
        <w:t>Ведущая</w:t>
      </w:r>
      <w:r w:rsidRPr="00CA09A0">
        <w:rPr>
          <w:rStyle w:val="c2"/>
          <w:rFonts w:ascii="Arial" w:hAnsi="Arial" w:cs="Arial"/>
          <w:color w:val="444444"/>
        </w:rPr>
        <w:t>- Раз! Два! Три! Только правду говори! Ты о чем сейчас мечтаешь, Расскажи, чего желаешь?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1"/>
          <w:rFonts w:ascii="Arial" w:hAnsi="Arial" w:cs="Arial"/>
          <w:color w:val="444444"/>
        </w:rPr>
        <w:t>Ребенок 1: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- До чего люблю я жвачку!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Вот бы мне большую пачку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Или лучше миллион!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И ко мне со всех сторон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Побегут все в школе,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Что, я жадный, что ли?!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Эту пачку, так и быть,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Я могу и поделить!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1"/>
          <w:rFonts w:ascii="Arial" w:hAnsi="Arial" w:cs="Arial"/>
          <w:color w:val="444444"/>
        </w:rPr>
        <w:t>Ведущая: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- Раз! Два! Три! Только правду говори!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Ну, а ты о чем мечтаешь,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Расскажи, чего желаешь?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1"/>
          <w:rFonts w:ascii="Arial" w:hAnsi="Arial" w:cs="Arial"/>
          <w:color w:val="444444"/>
        </w:rPr>
        <w:t>Ребенок 2</w:t>
      </w:r>
      <w:r w:rsidRPr="00CA09A0">
        <w:rPr>
          <w:rStyle w:val="c2"/>
          <w:rFonts w:ascii="Arial" w:hAnsi="Arial" w:cs="Arial"/>
          <w:color w:val="444444"/>
        </w:rPr>
        <w:t>:- Не примите вы за шутку,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Но хочу я очень шубку!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 xml:space="preserve"> В ней пойду, как королева, 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А девчонки справа, слева,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Будут на меня смотреть. Шубку я хочу иметь!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1"/>
          <w:rFonts w:ascii="Arial" w:hAnsi="Arial" w:cs="Arial"/>
          <w:color w:val="444444"/>
        </w:rPr>
        <w:t>Ведущая: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- Раз! Два! Три! Только правду говори!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А твоя мечта о чем?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1"/>
          <w:rFonts w:ascii="Arial" w:hAnsi="Arial" w:cs="Arial"/>
          <w:color w:val="444444"/>
        </w:rPr>
        <w:t>3  </w:t>
      </w:r>
      <w:r w:rsidRPr="00CA09A0">
        <w:rPr>
          <w:rStyle w:val="c2"/>
          <w:rFonts w:ascii="Arial" w:hAnsi="Arial" w:cs="Arial"/>
          <w:color w:val="444444"/>
        </w:rPr>
        <w:t>- Я мечтаю стать врачом,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Чтобы люди жили дольше,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Чтоб счастливых стало больше.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1"/>
          <w:rFonts w:ascii="Arial" w:hAnsi="Arial" w:cs="Arial"/>
          <w:color w:val="444444"/>
        </w:rPr>
        <w:t>Ведущая:</w:t>
      </w:r>
      <w:r w:rsidRPr="00CA09A0">
        <w:rPr>
          <w:rStyle w:val="c2"/>
          <w:rFonts w:ascii="Arial" w:hAnsi="Arial" w:cs="Arial"/>
          <w:color w:val="444444"/>
        </w:rPr>
        <w:t>1-2-3,только правду говори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И о чём мечтаешь ты?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Расскажи свои мечты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1"/>
          <w:rFonts w:ascii="Arial" w:hAnsi="Arial" w:cs="Arial"/>
          <w:color w:val="444444"/>
        </w:rPr>
        <w:t>4</w:t>
      </w:r>
      <w:r w:rsidRPr="00CA09A0">
        <w:rPr>
          <w:rStyle w:val="c2"/>
          <w:rFonts w:ascii="Arial" w:hAnsi="Arial" w:cs="Arial"/>
          <w:color w:val="444444"/>
        </w:rPr>
        <w:t>- Когда я вырасту большим, я стану офицером.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Я буду маму охранять и буду очень смелым.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И пусть не кружат над землей огонь и черный ветер.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Я маму буду охранять и всех людей на свете.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1"/>
          <w:rFonts w:ascii="Arial" w:hAnsi="Arial" w:cs="Arial"/>
          <w:color w:val="444444"/>
        </w:rPr>
        <w:t>Ведущая :</w:t>
      </w:r>
      <w:r w:rsidRPr="00CA09A0">
        <w:rPr>
          <w:rStyle w:val="c2"/>
          <w:rFonts w:ascii="Arial" w:hAnsi="Arial" w:cs="Arial"/>
          <w:color w:val="444444"/>
        </w:rPr>
        <w:t>1-2-3-,только правду говори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1"/>
          <w:rFonts w:ascii="Arial" w:hAnsi="Arial" w:cs="Arial"/>
          <w:color w:val="444444"/>
        </w:rPr>
        <w:t xml:space="preserve">Ребенок 5: 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- Я маме объясняю, что я уже большая!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Стать ведущим кутюрье я давно мечтаю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Снится подиум высокий, лунный свет софитов.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Мир узнает обо мне, буду знаменитой.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1"/>
          <w:rFonts w:ascii="Arial" w:hAnsi="Arial" w:cs="Arial"/>
          <w:color w:val="444444"/>
        </w:rPr>
        <w:t xml:space="preserve">Ребенок 6: 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- Я талантливый ребенок. Это мне твердят с пеленок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Папа, мама и мой дед, только радости мне нет.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Маме хочется, чтоб стал я пианистом.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Папе хочется, чтоб стал я шахматистом.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Ну, а дед надеждою живет, что из внука выйдет полиглот.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Ежедневно утром рано мама тянет к фортепиано,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Папа шахматы берет, дед словарь учить зовет.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Тяжело мне и обидно, не хочу быть вундеркиндом.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Я решил уже давно билетером быть в кино.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1"/>
          <w:rFonts w:ascii="Arial" w:hAnsi="Arial" w:cs="Arial"/>
          <w:color w:val="444444"/>
        </w:rPr>
        <w:t>7</w:t>
      </w:r>
      <w:r w:rsidRPr="00CA09A0">
        <w:rPr>
          <w:rStyle w:val="c2"/>
          <w:rFonts w:ascii="Arial" w:hAnsi="Arial" w:cs="Arial"/>
          <w:color w:val="444444"/>
        </w:rPr>
        <w:t>- Хочу секретным быть агентом, шпионов всяких там ловить,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Чтоб с ними наши документы на Запад не смогли уплыть,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И это вам не англичанин, тот самый с кличкой 007,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Я буду лучше изначально, от Штирлица привет вам всем!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1"/>
          <w:rFonts w:ascii="Arial" w:hAnsi="Arial" w:cs="Arial"/>
          <w:color w:val="444444"/>
        </w:rPr>
        <w:t>Ведущая :</w:t>
      </w:r>
      <w:r w:rsidRPr="00CA09A0">
        <w:rPr>
          <w:rStyle w:val="c2"/>
          <w:rFonts w:ascii="Arial" w:hAnsi="Arial" w:cs="Arial"/>
          <w:color w:val="444444"/>
        </w:rPr>
        <w:t>1-2-3,только правду говори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1"/>
          <w:rFonts w:ascii="Arial" w:hAnsi="Arial" w:cs="Arial"/>
          <w:color w:val="444444"/>
        </w:rPr>
        <w:t>8</w:t>
      </w:r>
      <w:r w:rsidRPr="00CA09A0">
        <w:rPr>
          <w:rStyle w:val="c2"/>
          <w:rFonts w:ascii="Arial" w:hAnsi="Arial" w:cs="Arial"/>
          <w:color w:val="444444"/>
        </w:rPr>
        <w:t>- И я хочу артисткой стать, чтоб на сцене выступать,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Чтоб цветы всегда дарили! Обо мне лишь говорили,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Роли главные давали, обо мне не забывали,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Много б денег получала, что хочу — всё б покупала.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1"/>
          <w:rFonts w:ascii="Arial" w:hAnsi="Arial" w:cs="Arial"/>
          <w:color w:val="444444"/>
        </w:rPr>
        <w:t>Ребенок 10: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- В школе буду я учиться, обещаю не лениться,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Потому как подрасту – стать учёной/-ным/ я хочу!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И компьютер изучить – с математикой дружить,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Географией владеть, чтобы мир весь посмотреть,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Биологию и русский, геометрию, французский,</w:t>
      </w:r>
    </w:p>
    <w:p w:rsidR="000549C7" w:rsidRPr="00CA09A0" w:rsidRDefault="000549C7" w:rsidP="00CA09A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CA09A0">
        <w:rPr>
          <w:rStyle w:val="c2"/>
          <w:rFonts w:ascii="Arial" w:hAnsi="Arial" w:cs="Arial"/>
          <w:color w:val="444444"/>
        </w:rPr>
        <w:t> В школе нужно изучить, чтобы самой/-мым/ умной быть!</w:t>
      </w:r>
    </w:p>
    <w:p w:rsidR="000549C7" w:rsidRDefault="000549C7" w:rsidP="000D6F6B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</w:p>
    <w:p w:rsidR="000549C7" w:rsidRPr="000D6F6B" w:rsidRDefault="000549C7" w:rsidP="000D6F6B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</w:p>
    <w:p w:rsidR="000549C7" w:rsidRDefault="000549C7" w:rsidP="000D6F6B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  <w:r w:rsidRPr="000D6F6B">
        <w:rPr>
          <w:rFonts w:ascii="Arial" w:hAnsi="Arial" w:cs="Arial"/>
          <w:color w:val="444444"/>
          <w:sz w:val="24"/>
          <w:szCs w:val="24"/>
          <w:lang w:eastAsia="ru-RU"/>
        </w:rPr>
        <w:t>Вед. 2. Дорогие ребята! Мы все очень хотим, чтоб ваши мечты осуществились, чтобы все ваши желания исполнились. А сейчас я предлагаю закрыть глаза – вас ждет сюрприз.</w:t>
      </w:r>
    </w:p>
    <w:p w:rsidR="000549C7" w:rsidRPr="000D6F6B" w:rsidRDefault="000549C7" w:rsidP="000D6F6B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</w:p>
    <w:p w:rsidR="000549C7" w:rsidRDefault="000549C7" w:rsidP="000D6F6B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  <w:r w:rsidRPr="000D6F6B">
        <w:rPr>
          <w:rFonts w:ascii="Arial" w:hAnsi="Arial" w:cs="Arial"/>
          <w:color w:val="444444"/>
          <w:sz w:val="24"/>
          <w:szCs w:val="24"/>
          <w:lang w:eastAsia="ru-RU"/>
        </w:rPr>
        <w:t>Ведущие расстилают на ковре синюю ткань.</w:t>
      </w:r>
    </w:p>
    <w:p w:rsidR="000549C7" w:rsidRPr="000D6F6B" w:rsidRDefault="000549C7" w:rsidP="000D6F6B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</w:p>
    <w:p w:rsidR="000549C7" w:rsidRDefault="000549C7" w:rsidP="000D6F6B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  <w:r w:rsidRPr="000D6F6B">
        <w:rPr>
          <w:rFonts w:ascii="Arial" w:hAnsi="Arial" w:cs="Arial"/>
          <w:color w:val="444444"/>
          <w:sz w:val="24"/>
          <w:szCs w:val="24"/>
          <w:lang w:eastAsia="ru-RU"/>
        </w:rPr>
        <w:t>Вед. 2. Открывайте глаза. Это – волшебное Море Желаний. Приглашаем девочек загадать свои самые заветные желания.</w:t>
      </w:r>
    </w:p>
    <w:p w:rsidR="000549C7" w:rsidRPr="000D6F6B" w:rsidRDefault="000549C7" w:rsidP="000D6F6B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</w:p>
    <w:p w:rsidR="000549C7" w:rsidRDefault="000549C7" w:rsidP="000D6F6B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  <w:r>
        <w:rPr>
          <w:rFonts w:ascii="Arial" w:hAnsi="Arial" w:cs="Arial"/>
          <w:color w:val="444444"/>
          <w:sz w:val="24"/>
          <w:szCs w:val="24"/>
          <w:lang w:eastAsia="ru-RU"/>
        </w:rPr>
        <w:t>(</w:t>
      </w:r>
      <w:r w:rsidRPr="000D6F6B">
        <w:rPr>
          <w:rFonts w:ascii="Arial" w:hAnsi="Arial" w:cs="Arial"/>
          <w:color w:val="444444"/>
          <w:sz w:val="24"/>
          <w:szCs w:val="24"/>
          <w:lang w:eastAsia="ru-RU"/>
        </w:rPr>
        <w:t xml:space="preserve">Девочки заходят на ткань, звучит музыка, девочки мечтают, загадывают желания, а мальчики в это время берут за края ткани и колышут ее. Потом на ткань заходят мальчики, а девочки колышут </w:t>
      </w:r>
    </w:p>
    <w:p w:rsidR="000549C7" w:rsidRDefault="000549C7" w:rsidP="000D6F6B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  <w:r w:rsidRPr="000D6F6B">
        <w:rPr>
          <w:rFonts w:ascii="Arial" w:hAnsi="Arial" w:cs="Arial"/>
          <w:color w:val="444444"/>
          <w:sz w:val="24"/>
          <w:szCs w:val="24"/>
          <w:lang w:eastAsia="ru-RU"/>
        </w:rPr>
        <w:t>ткань.</w:t>
      </w:r>
      <w:r>
        <w:rPr>
          <w:rFonts w:ascii="Arial" w:hAnsi="Arial" w:cs="Arial"/>
          <w:color w:val="444444"/>
          <w:sz w:val="24"/>
          <w:szCs w:val="24"/>
          <w:lang w:eastAsia="ru-RU"/>
        </w:rPr>
        <w:t>)</w:t>
      </w:r>
    </w:p>
    <w:p w:rsidR="000549C7" w:rsidRDefault="000549C7" w:rsidP="000D6F6B">
      <w:pPr>
        <w:shd w:val="clear" w:color="auto" w:fill="F5F7E7"/>
        <w:spacing w:before="90" w:after="90" w:line="360" w:lineRule="auto"/>
        <w:rPr>
          <w:rFonts w:ascii="Arial" w:hAnsi="Arial" w:cs="Arial"/>
          <w:color w:val="444444"/>
          <w:sz w:val="24"/>
          <w:szCs w:val="24"/>
          <w:lang w:eastAsia="ru-RU"/>
        </w:rPr>
      </w:pPr>
    </w:p>
    <w:p w:rsidR="000549C7" w:rsidRPr="000D6F6B" w:rsidRDefault="000549C7" w:rsidP="001235A0">
      <w:pPr>
        <w:shd w:val="clear" w:color="auto" w:fill="F5F7E7"/>
        <w:spacing w:before="90" w:after="90" w:line="360" w:lineRule="auto"/>
        <w:outlineLvl w:val="0"/>
        <w:rPr>
          <w:rFonts w:ascii="Arial" w:hAnsi="Arial" w:cs="Arial"/>
          <w:color w:val="444444"/>
          <w:sz w:val="24"/>
          <w:szCs w:val="24"/>
          <w:lang w:eastAsia="ru-RU"/>
        </w:rPr>
      </w:pPr>
      <w:r>
        <w:rPr>
          <w:rFonts w:ascii="Arial" w:hAnsi="Arial" w:cs="Arial"/>
          <w:color w:val="444444"/>
          <w:sz w:val="24"/>
          <w:szCs w:val="24"/>
          <w:lang w:eastAsia="ru-RU"/>
        </w:rPr>
        <w:t>ТАНЕЦ ИНДИВИДУАЛЬНЫЙ С ТКАНЬЮ (8 детей)</w:t>
      </w:r>
    </w:p>
    <w:p w:rsidR="000549C7" w:rsidRPr="00306D2E" w:rsidRDefault="000549C7" w:rsidP="001235A0">
      <w:pPr>
        <w:autoSpaceDE w:val="0"/>
        <w:jc w:val="center"/>
        <w:rPr>
          <w:rFonts w:ascii="Times New Roman CYR" w:hAnsi="Times New Roman CYR" w:cs="Times New Roman CYR"/>
          <w:b/>
          <w:bCs/>
          <w:sz w:val="24"/>
          <w:szCs w:val="24"/>
          <w:u w:val="single"/>
        </w:rPr>
      </w:pP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Воспитатель.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Всем известно, только в сказке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Есть чудесная страна.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Там волшебной чудо-краской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Разрисованы дома.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Там любимые герои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Очень весело живут,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Ходят все друг к другу в гости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И, конечно, тоже чуда ждут.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 xml:space="preserve">Воспитатели ставят скамейку и два дерева – скверик. </w:t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br/>
        <w:t>В зал входят Баба-Яга, Кикимора и Шапокляк. Они садятся на скамью.</w:t>
      </w:r>
    </w:p>
    <w:p w:rsidR="000549C7" w:rsidRPr="00306D2E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0549C7" w:rsidRPr="00306D2E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Воспитатель.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Три бабули под окном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Собрались как-то вечерком: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Дело было вечером,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Делать было нечего.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 xml:space="preserve">Баба Яга </w:t>
      </w:r>
      <w:r w:rsidRPr="00306D2E">
        <w:rPr>
          <w:rFonts w:ascii="Arial" w:hAnsi="Arial" w:cs="Arial"/>
          <w:sz w:val="24"/>
          <w:szCs w:val="24"/>
          <w:lang w:eastAsia="ru-RU"/>
        </w:rPr>
        <w:t>Девочки! Сто лет назад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Мы ходили в детский сад…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Ели кашу с молоком,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Запеканку с киселем…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</w:t>
      </w:r>
      <w:r w:rsidRPr="00306D2E">
        <w:rPr>
          <w:rFonts w:ascii="Arial" w:hAnsi="Arial" w:cs="Arial"/>
          <w:sz w:val="24"/>
          <w:szCs w:val="24"/>
          <w:lang w:eastAsia="ru-RU"/>
        </w:rPr>
        <w:t>. Сажали огороды,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Гуляли на природе,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Лепили, мастерили,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Играть очень любили.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Ну, а я всегда любила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 «Парикмахерской» сидеть: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Там прически мастерила, -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Приятно было посмотреть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Я хочу вам предложить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 порядок привести наряды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И пойти в наш детский садик! 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Бабки поправляют на себе одежду, прическу…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>
        <w:rPr>
          <w:rFonts w:ascii="Arial" w:hAnsi="Arial" w:cs="Arial"/>
          <w:sz w:val="24"/>
          <w:szCs w:val="24"/>
          <w:lang w:eastAsia="ru-RU"/>
        </w:rPr>
        <w:t xml:space="preserve"> А он что, еще стоит?!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Баба Яга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Кто тут что-то говорит?!!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Будет он всегда стоять –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Он построен для ребят!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Нынче бал там выпускной.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Ну, так что, идем со мной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Бабульки  под музыку польки «Добрый жук».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В путь, подруги, все за мной,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В детский сад любимый мой! 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Бабки маршируют друг за другом, шутливо скачут.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Баба Яга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Вот мы и пришли, подружки.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Ой! Здесь дети! Посмотрите! 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Выбирает девочку.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Словно я 100 лет назад, когда ходила в детский сад…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Ну-ка, ну-ка, кто же здесь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На меня похожий есть?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Выбирает девочку.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Вот! Ну вылитая я! Посмотрите-ка, друзья! 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 xml:space="preserve">Баба Яга </w:t>
      </w:r>
      <w:r w:rsidRPr="00306D2E">
        <w:rPr>
          <w:rFonts w:ascii="Arial" w:hAnsi="Arial" w:cs="Arial"/>
          <w:sz w:val="24"/>
          <w:szCs w:val="24"/>
          <w:lang w:eastAsia="ru-RU"/>
        </w:rPr>
        <w:t>А таких, как я, красивых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Вижу я, ну не нашли вы!..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Ты прекрасна, спору нет,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Даже через… сотню лет.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Так чего ж </w:t>
      </w:r>
      <w:r>
        <w:rPr>
          <w:rFonts w:ascii="Arial" w:hAnsi="Arial" w:cs="Arial"/>
          <w:sz w:val="24"/>
          <w:szCs w:val="24"/>
          <w:lang w:eastAsia="ru-RU"/>
        </w:rPr>
        <w:t>мы тут болтаем?</w:t>
      </w:r>
      <w:r>
        <w:rPr>
          <w:rFonts w:ascii="Arial" w:hAnsi="Arial" w:cs="Arial"/>
          <w:sz w:val="24"/>
          <w:szCs w:val="24"/>
          <w:lang w:eastAsia="ru-RU"/>
        </w:rPr>
        <w:br/>
        <w:t>Мы на частушки    приглашаем!</w:t>
      </w:r>
      <w:r>
        <w:rPr>
          <w:rFonts w:ascii="Arial" w:hAnsi="Arial" w:cs="Arial"/>
          <w:sz w:val="24"/>
          <w:szCs w:val="24"/>
          <w:lang w:eastAsia="ru-RU"/>
        </w:rPr>
        <w:br/>
      </w:r>
    </w:p>
    <w:p w:rsidR="000549C7" w:rsidRPr="00306D2E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1"/>
          <w:rFonts w:ascii="Arial" w:hAnsi="Arial" w:cs="Arial"/>
          <w:color w:val="444444"/>
        </w:rPr>
        <w:t>                                           Частушки .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1. В сад пришли мы вот такими,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 Вспоминаем мы сейчас.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 Мы ревели, голосили и на ручки брали нас.</w:t>
      </w:r>
    </w:p>
    <w:p w:rsidR="000549C7" w:rsidRDefault="000549C7" w:rsidP="00E90980">
      <w:pPr>
        <w:pStyle w:val="c0"/>
        <w:shd w:val="clear" w:color="auto" w:fill="F5F7E7"/>
        <w:spacing w:line="360" w:lineRule="auto"/>
        <w:rPr>
          <w:rStyle w:val="c2"/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 Булочки, бараночки. Горевали мамочки.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2. А когда ревели много, были мокрыми носы,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 А когда-то так случалось,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 И колготки, и трусы.</w:t>
      </w:r>
    </w:p>
    <w:p w:rsidR="000549C7" w:rsidRDefault="000549C7" w:rsidP="00E90980">
      <w:pPr>
        <w:pStyle w:val="c0"/>
        <w:shd w:val="clear" w:color="auto" w:fill="F5F7E7"/>
        <w:spacing w:line="360" w:lineRule="auto"/>
        <w:rPr>
          <w:rStyle w:val="c2"/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 Булочки, бараночки! Помните все, мамочки?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3. Нас из ложечки кормили няни, воспитатели,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 Много сил, души, здоровья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 На всех нас потратили.</w:t>
      </w:r>
    </w:p>
    <w:p w:rsidR="000549C7" w:rsidRDefault="000549C7" w:rsidP="00E90980">
      <w:pPr>
        <w:pStyle w:val="c0"/>
        <w:shd w:val="clear" w:color="auto" w:fill="F5F7E7"/>
        <w:spacing w:line="360" w:lineRule="auto"/>
        <w:rPr>
          <w:rStyle w:val="c2"/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 Булочки, бараночки! Вы — вторые мамочки.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4. Умывали, раздевали, клали спать нас, баю-бай!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 И игрушки нам давали: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 «На, малыш, и не рыдай!».</w:t>
      </w:r>
    </w:p>
    <w:p w:rsidR="000549C7" w:rsidRDefault="000549C7" w:rsidP="00E90980">
      <w:pPr>
        <w:pStyle w:val="c0"/>
        <w:shd w:val="clear" w:color="auto" w:fill="F5F7E7"/>
        <w:spacing w:line="360" w:lineRule="auto"/>
        <w:rPr>
          <w:rStyle w:val="c2"/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 Булочки, бараночки! Очень стыдно, мамочки!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5. Мы играли, занимались, ели кашу и компот,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 Подросли, большими стали,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 И теперь такие вот!</w:t>
      </w:r>
    </w:p>
    <w:p w:rsidR="000549C7" w:rsidRPr="00E90980" w:rsidRDefault="000549C7" w:rsidP="00E90980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E90980">
        <w:rPr>
          <w:rStyle w:val="c2"/>
          <w:rFonts w:ascii="Arial" w:hAnsi="Arial" w:cs="Arial"/>
          <w:color w:val="444444"/>
        </w:rPr>
        <w:t> Булочки, бараночки! Вы гордитесь, мамочки</w:t>
      </w:r>
      <w:r>
        <w:rPr>
          <w:rStyle w:val="c2"/>
          <w:rFonts w:ascii="Arial" w:hAnsi="Arial" w:cs="Arial"/>
          <w:color w:val="444444"/>
        </w:rPr>
        <w:t>!</w:t>
      </w:r>
    </w:p>
    <w:p w:rsidR="000549C7" w:rsidRPr="00E90980" w:rsidRDefault="000549C7" w:rsidP="00E90980">
      <w:pPr>
        <w:rPr>
          <w:sz w:val="24"/>
          <w:szCs w:val="24"/>
        </w:rPr>
      </w:pPr>
    </w:p>
    <w:p w:rsidR="000549C7" w:rsidRPr="00306D2E" w:rsidRDefault="000549C7" w:rsidP="00306D2E">
      <w:pPr>
        <w:shd w:val="clear" w:color="auto" w:fill="FFFFFF"/>
        <w:spacing w:after="153" w:line="322" w:lineRule="atLeast"/>
        <w:jc w:val="both"/>
        <w:rPr>
          <w:rFonts w:ascii="Trebuchet MS" w:hAnsi="Trebuchet MS" w:cs="Arial"/>
          <w:b/>
          <w:bCs/>
          <w:color w:val="833713"/>
          <w:sz w:val="24"/>
          <w:szCs w:val="24"/>
          <w:lang w:eastAsia="ru-RU"/>
        </w:rPr>
      </w:pPr>
    </w:p>
    <w:p w:rsidR="000549C7" w:rsidRPr="00306D2E" w:rsidRDefault="000549C7" w:rsidP="00306D2E">
      <w:pPr>
        <w:shd w:val="clear" w:color="auto" w:fill="FFFFFF"/>
        <w:spacing w:after="153" w:line="322" w:lineRule="atLeast"/>
        <w:jc w:val="both"/>
        <w:rPr>
          <w:rFonts w:ascii="Trebuchet MS" w:hAnsi="Trebuchet MS" w:cs="Arial"/>
          <w:b/>
          <w:bCs/>
          <w:color w:val="833713"/>
          <w:sz w:val="24"/>
          <w:szCs w:val="24"/>
          <w:lang w:eastAsia="ru-RU"/>
        </w:rPr>
      </w:pPr>
    </w:p>
    <w:p w:rsidR="000549C7" w:rsidRPr="00306D2E" w:rsidRDefault="000549C7" w:rsidP="00306D2E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Входит Бармалей.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</w:t>
      </w:r>
    </w:p>
    <w:p w:rsidR="000549C7" w:rsidRPr="00306D2E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0549C7" w:rsidRPr="00306D2E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Вот и мальчики подходят…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Постарел ты, Бармалей!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Бармалей.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Кто такие? Что такое?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А ну, представьтесь поскорей!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Баба Яга.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Посмотри-ка, он не помнит,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Ишь, нашелся красавец…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Бармалейчик, присмотрись-ка,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И узнай нас, наконец!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Бармалей.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Ты Кикимора!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смотрит в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Ты – Ежка!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бинокль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Ты – красотка Шапокляк! 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Наконец-то! Ну, спасибо!..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Бармалей.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Изменились, как-никак! 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Баба Яга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А какими здесь судьбами?!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Бармалей.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Повидаться хотел с вами.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Сто ведь лет прошло с тех пор,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Как я из садика ушел.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Построил я себе корабль,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Пришел пиратов набирать.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Может, кто ко мне пойдет? –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«Школа пиратов» смелых ждет.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«Школа пиратов»? – Не смеши!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Звать детей ты не спеши.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 другую школу все идут…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Бармалей.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Чему же их научат тут?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Воспитатель.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Вставайте, дети, вместе, дружно,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Сейчас нам спеть про школу нужно,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Пускай узнает Бармалей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Чему научат там детей.</w:t>
      </w:r>
    </w:p>
    <w:p w:rsidR="000549C7" w:rsidRPr="00306D2E" w:rsidRDefault="000549C7" w:rsidP="00306D2E">
      <w:pPr>
        <w:shd w:val="clear" w:color="auto" w:fill="FFFFFF"/>
        <w:spacing w:after="153" w:line="322" w:lineRule="atLeast"/>
        <w:jc w:val="both"/>
        <w:rPr>
          <w:rFonts w:ascii="Trebuchet MS" w:hAnsi="Trebuchet MS" w:cs="Arial"/>
          <w:b/>
          <w:bCs/>
          <w:color w:val="833713"/>
          <w:sz w:val="24"/>
          <w:szCs w:val="24"/>
          <w:lang w:eastAsia="ru-RU"/>
        </w:rPr>
      </w:pPr>
      <w:r w:rsidRPr="00306D2E">
        <w:rPr>
          <w:rFonts w:ascii="Trebuchet MS" w:hAnsi="Trebuchet MS" w:cs="Arial"/>
          <w:b/>
          <w:bCs/>
          <w:color w:val="833713"/>
          <w:sz w:val="24"/>
          <w:szCs w:val="24"/>
          <w:lang w:eastAsia="ru-RU"/>
        </w:rPr>
        <w:t xml:space="preserve">Песня «Чему учат в школе» Шаинского </w:t>
      </w:r>
    </w:p>
    <w:p w:rsidR="000549C7" w:rsidRPr="00306D2E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Бармалей.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Ну, понятно тогда,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Без грамоты нам никуда.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Не будем тратить время зря.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Я предлагаю вам, друзья,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Проверить знания свои,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Чтоб в школу умными пойти!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В математике сильны? </w:t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(ответ детей)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А вот сейчас проверим мы!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Бабки всячески сбивают детей с правильных ответов.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Задачи: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На плетень взлетел петух,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Повстречал еще там двух.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У кого ответ готов?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Сколько стало петухов? (3)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  <w:t>Игрушки мама принесла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И детишкам раздала: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Подарила Маше шар,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А Танюшке – самовар.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Сыну Ване – барабан,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Дочке Милочке – диван.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Сколько игрушек мама купила? (4)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  <w:t>Сидит белка на тележке,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Раздает она орешки: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Мишке толстопятому,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Заиньке усатому,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Двум лисичкам-сестричкам,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Воробью, синичке.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Сколько в тележке было орешков? (6)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  <w:t>Три яблока из сада ежик притащил.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Самое румяное белке подарил.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С радостью подарок получила белка,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Сосчитайте яблоки у ежа в тарелке. (2) 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  <w:t>Молодцы! Готовы к школе все!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Жаль, что не пойдете вы ко мне!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Бармалей, не огорчайся,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Лучше с нами оставайся!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Помнишь, как 100 лет назад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Мы любили танцевать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…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 xml:space="preserve">Баба Яга </w:t>
      </w:r>
      <w:r>
        <w:rPr>
          <w:rFonts w:ascii="Arial" w:hAnsi="Arial" w:cs="Arial"/>
          <w:sz w:val="24"/>
          <w:szCs w:val="24"/>
          <w:lang w:eastAsia="ru-RU"/>
        </w:rPr>
        <w:t>Приглашаем всех ребят</w:t>
      </w:r>
      <w:r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танец </w:t>
      </w:r>
      <w:r>
        <w:rPr>
          <w:rFonts w:ascii="Arial" w:hAnsi="Arial" w:cs="Arial"/>
          <w:sz w:val="24"/>
          <w:szCs w:val="24"/>
          <w:lang w:eastAsia="ru-RU"/>
        </w:rPr>
        <w:t xml:space="preserve"> «Чарли» с</w:t>
      </w:r>
      <w:r w:rsidRPr="00306D2E">
        <w:rPr>
          <w:rFonts w:ascii="Arial" w:hAnsi="Arial" w:cs="Arial"/>
          <w:sz w:val="24"/>
          <w:szCs w:val="24"/>
          <w:lang w:eastAsia="ru-RU"/>
        </w:rPr>
        <w:t>танцевать.</w:t>
      </w:r>
    </w:p>
    <w:p w:rsidR="000549C7" w:rsidRPr="00306D2E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0549C7" w:rsidRDefault="000549C7" w:rsidP="00306D2E">
      <w:pPr>
        <w:shd w:val="clear" w:color="auto" w:fill="FFFFFF"/>
        <w:spacing w:after="153" w:line="322" w:lineRule="atLeast"/>
        <w:jc w:val="both"/>
        <w:rPr>
          <w:rFonts w:ascii="Trebuchet MS" w:hAnsi="Trebuchet MS" w:cs="Arial"/>
          <w:b/>
          <w:bCs/>
          <w:color w:val="833713"/>
          <w:sz w:val="32"/>
          <w:szCs w:val="32"/>
          <w:lang w:eastAsia="ru-RU"/>
        </w:rPr>
      </w:pPr>
      <w:r w:rsidRPr="00DD531D">
        <w:rPr>
          <w:rFonts w:ascii="Trebuchet MS" w:hAnsi="Trebuchet MS" w:cs="Arial"/>
          <w:b/>
          <w:bCs/>
          <w:color w:val="833713"/>
          <w:sz w:val="32"/>
          <w:szCs w:val="32"/>
          <w:lang w:eastAsia="ru-RU"/>
        </w:rPr>
        <w:t xml:space="preserve">Танец </w:t>
      </w:r>
      <w:r>
        <w:rPr>
          <w:rFonts w:ascii="Trebuchet MS" w:hAnsi="Trebuchet MS" w:cs="Arial"/>
          <w:b/>
          <w:bCs/>
          <w:color w:val="833713"/>
          <w:sz w:val="32"/>
          <w:szCs w:val="32"/>
          <w:lang w:eastAsia="ru-RU"/>
        </w:rPr>
        <w:t xml:space="preserve"> « ЧАРЛИ»</w:t>
      </w:r>
    </w:p>
    <w:p w:rsidR="000549C7" w:rsidRPr="00DD531D" w:rsidRDefault="000549C7" w:rsidP="00306D2E">
      <w:pPr>
        <w:shd w:val="clear" w:color="auto" w:fill="FFFFFF"/>
        <w:spacing w:after="153" w:line="322" w:lineRule="atLeast"/>
        <w:jc w:val="both"/>
        <w:rPr>
          <w:rFonts w:ascii="Trebuchet MS" w:hAnsi="Trebuchet MS" w:cs="Arial"/>
          <w:b/>
          <w:bCs/>
          <w:color w:val="833713"/>
          <w:sz w:val="32"/>
          <w:szCs w:val="32"/>
          <w:lang w:eastAsia="ru-RU"/>
        </w:rPr>
      </w:pPr>
    </w:p>
    <w:p w:rsidR="000549C7" w:rsidRPr="00306D2E" w:rsidRDefault="000549C7" w:rsidP="00306D2E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 xml:space="preserve">Входит Водяной. </w:t>
      </w:r>
    </w:p>
    <w:p w:rsidR="000549C7" w:rsidRPr="00306D2E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0549C7" w:rsidRPr="00306D2E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i/>
          <w:iCs/>
          <w:sz w:val="24"/>
          <w:szCs w:val="24"/>
          <w:lang w:eastAsia="ru-RU"/>
        </w:rPr>
        <w:t>(</w:t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Пока он идет по залу, бабки его обсуждают</w:t>
      </w:r>
      <w:r>
        <w:rPr>
          <w:rFonts w:ascii="Arial" w:hAnsi="Arial" w:cs="Arial"/>
          <w:i/>
          <w:iCs/>
          <w:sz w:val="24"/>
          <w:szCs w:val="24"/>
          <w:lang w:eastAsia="ru-RU"/>
        </w:rPr>
        <w:t>)</w:t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 xml:space="preserve">Кикимора. </w:t>
      </w:r>
      <w:r w:rsidRPr="00306D2E">
        <w:rPr>
          <w:rFonts w:ascii="Arial" w:hAnsi="Arial" w:cs="Arial"/>
          <w:sz w:val="24"/>
          <w:szCs w:val="24"/>
          <w:lang w:eastAsia="ru-RU"/>
        </w:rPr>
        <w:t>О, мальчишки прибывают…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Кто же это? Я не знаю: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Водорослями весь порос,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Как огурец, зеленый нос.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 xml:space="preserve">Баба Яга </w:t>
      </w:r>
      <w:r w:rsidRPr="00306D2E">
        <w:rPr>
          <w:rFonts w:ascii="Arial" w:hAnsi="Arial" w:cs="Arial"/>
          <w:sz w:val="24"/>
          <w:szCs w:val="24"/>
          <w:lang w:eastAsia="ru-RU"/>
        </w:rPr>
        <w:t>Это друг наш, Водяной…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Он всегда дружил со мной.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 Здравствуй, друг мой Водяной.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Водяной.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Кто это передо мной?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присматривается.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А, подруженька моя!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Я очень рад видеть тебя!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Позеленела, расцвела…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Кикимора, гордо подняв голову, делает несколько шагов мимо подруг.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Баба Яга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Смотри, как яхта поплыла.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Ну, много ль надо нам столетним, -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Один зеленый комплиментик…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 xml:space="preserve">Водяной. </w:t>
      </w:r>
      <w:r w:rsidRPr="00306D2E">
        <w:rPr>
          <w:rFonts w:ascii="Arial" w:hAnsi="Arial" w:cs="Arial"/>
          <w:sz w:val="24"/>
          <w:szCs w:val="24"/>
          <w:lang w:eastAsia="ru-RU"/>
        </w:rPr>
        <w:t>Не слушай их, моя соседка,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Как стали видеться мы редко.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А это кто? О, Бармалей!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Как рад я встретить здесь друзей!!!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Бармалей.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Я тоже рад! 100 лет назад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Мы все ходили в этот сад!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Здесь снова дети! Выпускной…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Водяной.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Я знаю-знаю, милый мой! 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Но для начала – это! (показывает атрибуты)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Праздничная эстафета!</w:t>
      </w:r>
    </w:p>
    <w:p w:rsidR="000549C7" w:rsidRPr="00143885" w:rsidRDefault="000549C7" w:rsidP="00306D2E">
      <w:pPr>
        <w:shd w:val="clear" w:color="auto" w:fill="FFFFFF"/>
        <w:spacing w:after="153" w:line="322" w:lineRule="atLeast"/>
        <w:jc w:val="both"/>
        <w:rPr>
          <w:rFonts w:ascii="Trebuchet MS" w:hAnsi="Trebuchet MS" w:cs="Arial"/>
          <w:b/>
          <w:bCs/>
          <w:color w:val="833713"/>
          <w:sz w:val="28"/>
          <w:szCs w:val="28"/>
          <w:lang w:eastAsia="ru-RU"/>
        </w:rPr>
      </w:pPr>
      <w:r>
        <w:rPr>
          <w:rFonts w:ascii="Trebuchet MS" w:hAnsi="Trebuchet MS" w:cs="Arial"/>
          <w:b/>
          <w:bCs/>
          <w:color w:val="833713"/>
          <w:sz w:val="28"/>
          <w:szCs w:val="28"/>
          <w:lang w:eastAsia="ru-RU"/>
        </w:rPr>
        <w:t xml:space="preserve"> ИГРА </w:t>
      </w:r>
      <w:r w:rsidRPr="00143885">
        <w:rPr>
          <w:rFonts w:ascii="Trebuchet MS" w:hAnsi="Trebuchet MS" w:cs="Arial"/>
          <w:b/>
          <w:bCs/>
          <w:color w:val="833713"/>
          <w:sz w:val="28"/>
          <w:szCs w:val="28"/>
          <w:lang w:eastAsia="ru-RU"/>
        </w:rPr>
        <w:t>Собери ребёнка в школу(папа надувает шарик,мама собирает букет перевязывая его лентой,ребёнок собирает портфель)</w:t>
      </w:r>
    </w:p>
    <w:p w:rsidR="000549C7" w:rsidRPr="00306D2E" w:rsidRDefault="000549C7" w:rsidP="00DD531D">
      <w:pPr>
        <w:pStyle w:val="ListParagraph"/>
        <w:shd w:val="clear" w:color="auto" w:fill="FFFFFF"/>
        <w:spacing w:after="0" w:line="240" w:lineRule="auto"/>
        <w:ind w:left="360"/>
        <w:rPr>
          <w:rFonts w:ascii="Arial" w:hAnsi="Arial" w:cs="Arial"/>
          <w:sz w:val="24"/>
          <w:szCs w:val="24"/>
          <w:lang w:eastAsia="ru-RU"/>
        </w:rPr>
      </w:pP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Бабки и Бармалей тоже участвуют в игре</w:t>
      </w:r>
    </w:p>
    <w:p w:rsidR="000549C7" w:rsidRPr="00306D2E" w:rsidRDefault="000549C7" w:rsidP="00306D2E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  <w:r w:rsidRPr="00306D2E">
        <w:rPr>
          <w:rFonts w:ascii="Trebuchet MS" w:hAnsi="Trebuchet MS" w:cs="Arial"/>
          <w:b/>
          <w:bCs/>
          <w:color w:val="833713"/>
          <w:sz w:val="24"/>
          <w:szCs w:val="24"/>
          <w:lang w:eastAsia="ru-RU"/>
        </w:rPr>
        <w:t xml:space="preserve"> </w:t>
      </w:r>
    </w:p>
    <w:p w:rsidR="000549C7" w:rsidRPr="00306D2E" w:rsidRDefault="000549C7" w:rsidP="00306D2E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. </w:t>
      </w:r>
    </w:p>
    <w:p w:rsidR="000549C7" w:rsidRPr="00306D2E" w:rsidRDefault="000549C7" w:rsidP="00306D2E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0549C7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306D2E">
        <w:rPr>
          <w:rFonts w:ascii="Arial" w:hAnsi="Arial" w:cs="Arial"/>
          <w:sz w:val="24"/>
          <w:szCs w:val="24"/>
          <w:lang w:eastAsia="ru-RU"/>
        </w:rPr>
        <w:t>Вы – таланты!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Воспитателям – привет!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Учителей вам равных нет!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 xml:space="preserve">Баба Яга </w:t>
      </w:r>
      <w:r w:rsidRPr="00306D2E">
        <w:rPr>
          <w:rFonts w:ascii="Arial" w:hAnsi="Arial" w:cs="Arial"/>
          <w:sz w:val="24"/>
          <w:szCs w:val="24"/>
          <w:lang w:eastAsia="ru-RU"/>
        </w:rPr>
        <w:t>А как еще в саду вас развивали,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Сейчас мы быстренько узнаем!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Отвечайте быстро, сей же час,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На вопросы, что задам для вас!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• Куда утром 1 сентября шагают ученики? (В школу).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• Чем ученики пишут в тетради? (Ручкой).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• Куда ученики кладут школьные принадлежности? (Ранец).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• По какой книге школьники учатся читать? (Букварь).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• Кто преподает уроки ученикам в школе? (Учитель).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• Как называется комната, где проходят уроки? (Класс).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• Какую оценку мечтает получить каждый ученик? (5).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• У взрослых – отпуск, у школьников - … (Каникулы).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• Как называется перерыв между уроками? (Перемена).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  <w:t>Вот и вас ждет перемена.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Эх, плясать я так люблю!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Я, пожалуй, вам сегодня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К танцу ложки подарю!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Ложки разбирайте – русский перепляс начинайте!</w:t>
      </w:r>
    </w:p>
    <w:p w:rsidR="000549C7" w:rsidRPr="00306D2E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0549C7" w:rsidRPr="00143885" w:rsidRDefault="000549C7" w:rsidP="00306D2E">
      <w:pPr>
        <w:shd w:val="clear" w:color="auto" w:fill="FFFFFF"/>
        <w:spacing w:after="153" w:line="322" w:lineRule="atLeast"/>
        <w:jc w:val="center"/>
        <w:rPr>
          <w:rFonts w:ascii="Trebuchet MS" w:hAnsi="Trebuchet MS" w:cs="Arial"/>
          <w:b/>
          <w:bCs/>
          <w:color w:val="833713"/>
          <w:sz w:val="28"/>
          <w:szCs w:val="28"/>
          <w:lang w:eastAsia="ru-RU"/>
        </w:rPr>
      </w:pPr>
      <w:r>
        <w:rPr>
          <w:rFonts w:ascii="Trebuchet MS" w:hAnsi="Trebuchet MS" w:cs="Arial"/>
          <w:b/>
          <w:bCs/>
          <w:color w:val="833713"/>
          <w:sz w:val="28"/>
          <w:szCs w:val="28"/>
          <w:lang w:eastAsia="ru-RU"/>
        </w:rPr>
        <w:t xml:space="preserve">Дети исполняют танец </w:t>
      </w:r>
      <w:r w:rsidRPr="00143885">
        <w:rPr>
          <w:rFonts w:ascii="Trebuchet MS" w:hAnsi="Trebuchet MS" w:cs="Arial"/>
          <w:b/>
          <w:bCs/>
          <w:color w:val="833713"/>
          <w:sz w:val="28"/>
          <w:szCs w:val="28"/>
          <w:lang w:eastAsia="ru-RU"/>
        </w:rPr>
        <w:t>«КАДРИЛЬ</w:t>
      </w:r>
      <w:r>
        <w:rPr>
          <w:rFonts w:ascii="Trebuchet MS" w:hAnsi="Trebuchet MS" w:cs="Arial"/>
          <w:b/>
          <w:bCs/>
          <w:color w:val="833713"/>
          <w:sz w:val="28"/>
          <w:szCs w:val="28"/>
          <w:lang w:eastAsia="ru-RU"/>
        </w:rPr>
        <w:t>»</w:t>
      </w:r>
    </w:p>
    <w:p w:rsidR="000549C7" w:rsidRPr="00306D2E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Входит Кощей Бессмертный.</w:t>
      </w:r>
    </w:p>
    <w:p w:rsidR="000549C7" w:rsidRPr="00306D2E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0549C7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Кощей.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Кто громче меня тут костями гремит,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Кто с мыслей сбивает,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Кто, кто здесь стучит???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 xml:space="preserve">Баба Яга </w:t>
      </w:r>
      <w:r w:rsidRPr="00306D2E">
        <w:rPr>
          <w:rFonts w:ascii="Arial" w:hAnsi="Arial" w:cs="Arial"/>
          <w:sz w:val="24"/>
          <w:szCs w:val="24"/>
          <w:lang w:eastAsia="ru-RU"/>
        </w:rPr>
        <w:t>Кощеюшка, мой дорогой,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Ну, наконец, пришел, друг мой.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Как там дела в лесу у нас?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Кощей.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Дела идут! Все высший класс!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Кощей.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Привет, мальчишки! Как дела!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(жмет руку Бармалею, обнимает Водяного)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Дай обниму, мой друг, тебя!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 xml:space="preserve">Кощей. </w:t>
      </w:r>
      <w:r w:rsidRPr="00306D2E">
        <w:rPr>
          <w:rFonts w:ascii="Arial" w:hAnsi="Arial" w:cs="Arial"/>
          <w:sz w:val="24"/>
          <w:szCs w:val="24"/>
          <w:lang w:eastAsia="ru-RU"/>
        </w:rPr>
        <w:t>Давно не виделись мы с вами: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Вы с бородами и с усами,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И глаз подбит. Где воевал?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Бармалей.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О, где я только не бывал!</w:t>
      </w:r>
    </w:p>
    <w:p w:rsidR="000549C7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Хочу родителей послушать и ..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Fonts w:ascii="Arial" w:hAnsi="Arial" w:cs="Arial"/>
        </w:rPr>
        <w:br/>
      </w:r>
      <w:r w:rsidRPr="00143885">
        <w:rPr>
          <w:rStyle w:val="c1"/>
          <w:rFonts w:ascii="Arial" w:hAnsi="Arial" w:cs="Arial"/>
          <w:color w:val="444444"/>
        </w:rPr>
        <w:t>:</w:t>
      </w:r>
      <w:r w:rsidRPr="00143885">
        <w:rPr>
          <w:rStyle w:val="c2"/>
          <w:rFonts w:ascii="Arial" w:hAnsi="Arial" w:cs="Arial"/>
          <w:color w:val="444444"/>
        </w:rPr>
        <w:t> Сейчас ,ребята, родители  дадут вам клятву обещания</w:t>
      </w:r>
      <w:r w:rsidRPr="00143885">
        <w:rPr>
          <w:rStyle w:val="c2"/>
          <w:rFonts w:ascii="Arial" w:hAnsi="Arial" w:cs="Arial"/>
          <w:color w:val="444444"/>
        </w:rPr>
        <w:sym w:font="Wingdings" w:char="F04C"/>
      </w:r>
      <w:r>
        <w:rPr>
          <w:rStyle w:val="c2"/>
          <w:rFonts w:ascii="Arial" w:hAnsi="Arial" w:cs="Arial"/>
          <w:color w:val="444444"/>
        </w:rPr>
        <w:t>(поднять родителей со стульчиков)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1"/>
          <w:rFonts w:ascii="Arial" w:hAnsi="Arial" w:cs="Arial"/>
          <w:color w:val="444444"/>
        </w:rPr>
        <w:t>1</w:t>
      </w:r>
      <w:r w:rsidRPr="00143885">
        <w:rPr>
          <w:rStyle w:val="c2"/>
          <w:rFonts w:ascii="Arial" w:hAnsi="Arial" w:cs="Arial"/>
          <w:color w:val="444444"/>
        </w:rPr>
        <w:t>  - Клянусь! Будь я мать или будь я отец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2"/>
          <w:rFonts w:ascii="Arial" w:hAnsi="Arial" w:cs="Arial"/>
          <w:color w:val="444444"/>
        </w:rPr>
        <w:t> Ребенку всегда говорить: «Молодец»! Клянусь! (все родители произносят вместе)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1"/>
          <w:rFonts w:ascii="Arial" w:hAnsi="Arial" w:cs="Arial"/>
          <w:color w:val="444444"/>
        </w:rPr>
        <w:t>2</w:t>
      </w:r>
      <w:r w:rsidRPr="00143885">
        <w:rPr>
          <w:rStyle w:val="c2"/>
          <w:rFonts w:ascii="Arial" w:hAnsi="Arial" w:cs="Arial"/>
          <w:color w:val="444444"/>
        </w:rPr>
        <w:t>   - Клянусь я в учебе ребенка «не строить»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2"/>
          <w:rFonts w:ascii="Arial" w:hAnsi="Arial" w:cs="Arial"/>
          <w:color w:val="444444"/>
        </w:rPr>
        <w:t> Клянусь вместе с ним все науки освоить!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2"/>
          <w:rFonts w:ascii="Arial" w:hAnsi="Arial" w:cs="Arial"/>
          <w:color w:val="444444"/>
        </w:rPr>
        <w:t>Клянусь! (все родители произносят вместе)  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1"/>
          <w:rFonts w:ascii="Arial" w:hAnsi="Arial" w:cs="Arial"/>
          <w:color w:val="444444"/>
        </w:rPr>
        <w:t>3</w:t>
      </w:r>
      <w:r w:rsidRPr="00143885">
        <w:rPr>
          <w:rStyle w:val="c2"/>
          <w:rFonts w:ascii="Arial" w:hAnsi="Arial" w:cs="Arial"/>
          <w:color w:val="444444"/>
        </w:rPr>
        <w:t>- За двойки клянусь я его не ругать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2"/>
          <w:rFonts w:ascii="Arial" w:hAnsi="Arial" w:cs="Arial"/>
          <w:color w:val="444444"/>
        </w:rPr>
        <w:t> И делать уроки ему помогать!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2"/>
          <w:rFonts w:ascii="Arial" w:hAnsi="Arial" w:cs="Arial"/>
          <w:color w:val="444444"/>
        </w:rPr>
        <w:t>Клянусь! (все родители произносят вместе)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1"/>
          <w:rFonts w:ascii="Arial" w:hAnsi="Arial" w:cs="Arial"/>
          <w:color w:val="444444"/>
        </w:rPr>
        <w:t>4-</w:t>
      </w:r>
      <w:r w:rsidRPr="00143885">
        <w:rPr>
          <w:rStyle w:val="c2"/>
          <w:rFonts w:ascii="Arial" w:hAnsi="Arial" w:cs="Arial"/>
          <w:color w:val="444444"/>
        </w:rPr>
        <w:t> А если нарушу я клятву свою,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2"/>
          <w:rFonts w:ascii="Arial" w:hAnsi="Arial" w:cs="Arial"/>
          <w:color w:val="444444"/>
        </w:rPr>
        <w:t> Тогда я последний свой зуб отдаю!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2"/>
          <w:rFonts w:ascii="Arial" w:hAnsi="Arial" w:cs="Arial"/>
          <w:color w:val="444444"/>
        </w:rPr>
        <w:t> Тогда моего, обещаю, ребенка,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2"/>
          <w:rFonts w:ascii="Arial" w:hAnsi="Arial" w:cs="Arial"/>
          <w:color w:val="444444"/>
        </w:rPr>
        <w:t> Кормить ежедневно вареной сгущенкой!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2"/>
          <w:rFonts w:ascii="Arial" w:hAnsi="Arial" w:cs="Arial"/>
          <w:color w:val="444444"/>
        </w:rPr>
        <w:t>Клянусь! (все родители произносят вместе)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1"/>
          <w:rFonts w:ascii="Arial" w:hAnsi="Arial" w:cs="Arial"/>
          <w:color w:val="444444"/>
        </w:rPr>
        <w:t>5</w:t>
      </w:r>
      <w:r w:rsidRPr="00143885">
        <w:rPr>
          <w:rStyle w:val="c2"/>
          <w:rFonts w:ascii="Arial" w:hAnsi="Arial" w:cs="Arial"/>
          <w:color w:val="444444"/>
        </w:rPr>
        <w:t>- Всегда идеальным родителем буду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2"/>
          <w:rFonts w:ascii="Arial" w:hAnsi="Arial" w:cs="Arial"/>
          <w:color w:val="444444"/>
        </w:rPr>
        <w:t> И клятвы моей никогда не забуду!</w:t>
      </w:r>
    </w:p>
    <w:p w:rsidR="000549C7" w:rsidRPr="00143885" w:rsidRDefault="000549C7" w:rsidP="00143885">
      <w:pPr>
        <w:pStyle w:val="c0"/>
        <w:shd w:val="clear" w:color="auto" w:fill="F5F7E7"/>
        <w:spacing w:line="360" w:lineRule="auto"/>
        <w:rPr>
          <w:rFonts w:ascii="Arial" w:hAnsi="Arial" w:cs="Arial"/>
          <w:color w:val="444444"/>
        </w:rPr>
      </w:pPr>
      <w:r w:rsidRPr="00143885">
        <w:rPr>
          <w:rStyle w:val="c2"/>
          <w:rFonts w:ascii="Arial" w:hAnsi="Arial" w:cs="Arial"/>
          <w:color w:val="444444"/>
        </w:rPr>
        <w:t>Клянусь! Клянусь! Клянусь! (все родители произносят вместе)</w:t>
      </w:r>
    </w:p>
    <w:p w:rsidR="000549C7" w:rsidRPr="00306D2E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i/>
          <w:iCs/>
          <w:sz w:val="24"/>
          <w:szCs w:val="24"/>
          <w:lang w:eastAsia="ru-RU"/>
        </w:rPr>
      </w:pP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Давай лучше детей поздравим.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Мы вот тут встретились с тобой,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А у детишек – выпускной.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Есть подарки у меня…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Кощей подпрыгивает от радисти, думая, что подарки для него.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Не радуйся, не для тебя.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Детей поздравить я хочу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И им подарочки вручу.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Для хороших этих деток 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Мне не жалко ничего…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Вот рогатка вам, ребятки,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 xml:space="preserve">Кощей </w:t>
      </w:r>
      <w:r w:rsidRPr="00306D2E">
        <w:rPr>
          <w:rFonts w:ascii="Arial" w:hAnsi="Arial" w:cs="Arial"/>
          <w:sz w:val="24"/>
          <w:szCs w:val="24"/>
          <w:lang w:eastAsia="ru-RU"/>
        </w:rPr>
        <w:t>– Чтобы в птичек пострелять,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– Вот вам шумный пистолетик,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Кощей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– Чтоб друг друга попугать.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– Этим камнем драгоценным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Кощей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– Все окошечки разбить.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– Этой палкой-выручалкой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 xml:space="preserve">Кощей </w:t>
      </w:r>
      <w:r w:rsidRPr="00306D2E">
        <w:rPr>
          <w:rFonts w:ascii="Arial" w:hAnsi="Arial" w:cs="Arial"/>
          <w:sz w:val="24"/>
          <w:szCs w:val="24"/>
          <w:lang w:eastAsia="ru-RU"/>
        </w:rPr>
        <w:t>– Во все стороны махать,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– А зубною пастой можно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Кощей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– Стены все разрисовать!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Воспитатель.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Ой, да что ж это такое?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Разве это нужно нам? (ответы детей)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Евгеньевна, не ругайся,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 xml:space="preserve">А то другим это отдам. 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Воспитатель.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И другим это не нужно! Правда, дети?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Дети.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Да!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Кощей.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Ишь, как дружно!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Прям, как мы 100 лет назад,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Когда ходили в этот сад!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Эх, друзья мои, ребята!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Как же мы вас видеть рады!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Вот, пацан, ну весь в меня!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Точно копия моя!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Воспитатели родные,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Вы, как прежде, молодые!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Водяной.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Кощей, ну хватит воду лить,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  <w:t>Пока хлопаем ушами,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Раз и пошутил над нами: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То вдруг стульчик поломался,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То без красок я остался,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 xml:space="preserve">Кощей. </w:t>
      </w:r>
      <w:r w:rsidRPr="00306D2E">
        <w:rPr>
          <w:rFonts w:ascii="Arial" w:hAnsi="Arial" w:cs="Arial"/>
          <w:sz w:val="24"/>
          <w:szCs w:val="24"/>
          <w:lang w:eastAsia="ru-RU"/>
        </w:rPr>
        <w:t>Ну и память у тебя…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Стал серьезней с тех пор я.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  <w:t>Но вот по вам я так скучал,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Подарочки для всех собрал.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Подарки – это хорошо!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Подарки – это классно!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Баба Яга.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Кто нам подарит их еще,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Коль не Кощей – проказник!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Бармалей.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Для нас подарков не жалей!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Водяной.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Не беспокойся, Бармалей…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Кощей.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Тебе, Кикимора, платок,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Чтоб носик твой весной не мок.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Тебе, подруга, крыску: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Похожа на Лариску?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Тебе, Ягуся, глюконат,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Чтоб кости лучше укреплять.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Ну, а тебе вот новый глаз,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Чтоб ты мог лучше видеть нас.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Ну, а тебе, брат Водяной,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Кружочек этот надувной,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Чтоб почаще ты всплывал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И на Земле нас посещал.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 xml:space="preserve">Кикимора. </w:t>
      </w:r>
      <w:r w:rsidRPr="00306D2E">
        <w:rPr>
          <w:rFonts w:ascii="Arial" w:hAnsi="Arial" w:cs="Arial"/>
          <w:sz w:val="24"/>
          <w:szCs w:val="24"/>
          <w:lang w:eastAsia="ru-RU"/>
        </w:rPr>
        <w:t>А что же детям ты подаришь?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Ведь у них праздник – выпускной!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Кощей.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Так я ведь злой,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Коварный, страшный…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Да нет, ты просто озорной.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Ну, мало ль в жизни, что бывает?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Кощей.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Тогда мы с ними поиграем!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Согласны ли вы мне помочь?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Баба Яга.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Мы сами поиграть не прочь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ИГРА «У РЕБЯТ ВСЕГДА В ПОРЯДКЕ»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Бармалей.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Давненько я так не плясал!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Что-то я, друзья, устал.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Возраст, возраст, дорогой.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А не пора ли нам домой?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Гости выстраиваются в одну линию или полукругом.</w:t>
      </w:r>
    </w:p>
    <w:p w:rsidR="000549C7" w:rsidRPr="00306D2E" w:rsidRDefault="000549C7" w:rsidP="00306D2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0549C7" w:rsidRPr="00306D2E" w:rsidRDefault="000549C7" w:rsidP="00306D2E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Поочереди.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Баба Яга.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Очень много лет назад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Мы ходили в детский сад.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Здесь мы жили и играли,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Сказки нам, стихи читали.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Кикимора</w:t>
      </w:r>
      <w:r w:rsidRPr="00306D2E">
        <w:rPr>
          <w:rFonts w:ascii="Arial" w:hAnsi="Arial" w:cs="Arial"/>
          <w:sz w:val="24"/>
          <w:szCs w:val="24"/>
          <w:lang w:eastAsia="ru-RU"/>
        </w:rPr>
        <w:t>. Пели песни дружно мы,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Танцевали от души!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Уж 100 лет прошло с тех пор,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Но все тот же в нас задор!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Шапокляк.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Мы по-прежнему дружны,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Вот на встречу все пришли!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Ну, а здесь мы вместе с вами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Снова стали малышами.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Бармалей.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Так же песни вы поете,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Так же весело живете,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Книжки вам читают,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Вас любят, опекают.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Водяной.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Мы желаем вам расти,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 школу в сентябре пойти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С букварем, тетрадками, -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Пусть будет все в порядке.</w:t>
      </w:r>
      <w:r w:rsidRPr="00306D2E">
        <w:rPr>
          <w:rFonts w:ascii="Arial" w:hAnsi="Arial" w:cs="Arial"/>
          <w:sz w:val="24"/>
          <w:szCs w:val="24"/>
          <w:lang w:eastAsia="ru-RU"/>
        </w:rPr>
        <w:br/>
      </w:r>
      <w:r w:rsidRPr="00306D2E">
        <w:rPr>
          <w:rFonts w:ascii="Arial" w:hAnsi="Arial" w:cs="Arial"/>
          <w:i/>
          <w:iCs/>
          <w:sz w:val="24"/>
          <w:szCs w:val="24"/>
          <w:lang w:eastAsia="ru-RU"/>
        </w:rPr>
        <w:t>Кощей.</w:t>
      </w:r>
      <w:r w:rsidRPr="00306D2E">
        <w:rPr>
          <w:rFonts w:ascii="Arial" w:hAnsi="Arial" w:cs="Arial"/>
          <w:sz w:val="24"/>
          <w:szCs w:val="24"/>
          <w:lang w:eastAsia="ru-RU"/>
        </w:rPr>
        <w:t xml:space="preserve"> Чтоб через 100 лет, как мы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Вы сюда прийти могли.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Ну, а теперь пора прощаться</w:t>
      </w:r>
      <w:r w:rsidRPr="00306D2E">
        <w:rPr>
          <w:rFonts w:ascii="Arial" w:hAnsi="Arial" w:cs="Arial"/>
          <w:sz w:val="24"/>
          <w:szCs w:val="24"/>
          <w:lang w:eastAsia="ru-RU"/>
        </w:rPr>
        <w:br/>
        <w:t>Пора домой нам возвращаться.</w:t>
      </w:r>
    </w:p>
    <w:p w:rsidR="000549C7" w:rsidRDefault="000549C7" w:rsidP="00A62C7F">
      <w:pPr>
        <w:jc w:val="both"/>
        <w:rPr>
          <w:rFonts w:ascii="Trebuchet MS" w:hAnsi="Trebuchet MS" w:cs="Arial"/>
          <w:b/>
          <w:bCs/>
          <w:color w:val="833713"/>
          <w:sz w:val="28"/>
          <w:szCs w:val="28"/>
          <w:lang w:eastAsia="ru-RU"/>
        </w:rPr>
      </w:pPr>
      <w:r w:rsidRPr="00306D2E">
        <w:rPr>
          <w:rFonts w:ascii="Trebuchet MS" w:hAnsi="Trebuchet MS" w:cs="Arial"/>
          <w:b/>
          <w:bCs/>
          <w:color w:val="833713"/>
          <w:sz w:val="28"/>
          <w:szCs w:val="28"/>
          <w:lang w:eastAsia="ru-RU"/>
        </w:rPr>
        <w:t>Гости под песню “Голубой вагон” уходят.</w:t>
      </w:r>
      <w:r>
        <w:rPr>
          <w:rFonts w:ascii="Trebuchet MS" w:hAnsi="Trebuchet MS" w:cs="Arial"/>
          <w:b/>
          <w:bCs/>
          <w:color w:val="833713"/>
          <w:sz w:val="28"/>
          <w:szCs w:val="28"/>
          <w:lang w:eastAsia="ru-RU"/>
        </w:rPr>
        <w:t>пара</w:t>
      </w:r>
      <w:r w:rsidRPr="00306D2E">
        <w:rPr>
          <w:rFonts w:ascii="Trebuchet MS" w:hAnsi="Trebuchet MS" w:cs="Arial"/>
          <w:b/>
          <w:bCs/>
          <w:color w:val="833713"/>
          <w:sz w:val="28"/>
          <w:szCs w:val="28"/>
          <w:lang w:eastAsia="ru-RU"/>
        </w:rPr>
        <w:t>возиком</w:t>
      </w:r>
    </w:p>
    <w:p w:rsidR="000549C7" w:rsidRPr="00C90C40" w:rsidRDefault="000549C7" w:rsidP="00A62C7F">
      <w:pPr>
        <w:jc w:val="both"/>
        <w:rPr>
          <w:sz w:val="28"/>
          <w:szCs w:val="28"/>
          <w:u w:val="single"/>
        </w:rPr>
      </w:pPr>
      <w:r w:rsidRPr="00C90C40">
        <w:rPr>
          <w:i/>
          <w:color w:val="0000CC"/>
          <w:u w:val="single"/>
        </w:rPr>
        <w:t>Под музыку выходят дети.</w:t>
      </w:r>
      <w:r w:rsidRPr="00C90C40">
        <w:rPr>
          <w:rFonts w:cs="Calibri"/>
          <w:iCs/>
          <w:sz w:val="28"/>
          <w:szCs w:val="28"/>
        </w:rPr>
        <w:br/>
      </w:r>
    </w:p>
    <w:p w:rsidR="000549C7" w:rsidRPr="00C90C40" w:rsidRDefault="000549C7" w:rsidP="00A62C7F">
      <w:pPr>
        <w:jc w:val="both"/>
        <w:rPr>
          <w:rFonts w:cs="Calibri"/>
          <w:iCs/>
          <w:sz w:val="28"/>
          <w:szCs w:val="28"/>
        </w:rPr>
      </w:pPr>
      <w:r w:rsidRPr="00C90C40">
        <w:rPr>
          <w:sz w:val="28"/>
          <w:szCs w:val="28"/>
          <w:u w:val="single"/>
        </w:rPr>
        <w:t>1 ребенок:</w:t>
      </w:r>
      <w:r w:rsidRPr="00C90C40">
        <w:rPr>
          <w:sz w:val="28"/>
          <w:szCs w:val="28"/>
          <w:u w:val="single"/>
        </w:rPr>
        <w:br/>
      </w:r>
      <w:r w:rsidRPr="00C90C40">
        <w:rPr>
          <w:rFonts w:cs="Calibri"/>
          <w:iCs/>
          <w:sz w:val="28"/>
          <w:szCs w:val="28"/>
        </w:rPr>
        <w:t xml:space="preserve">Мы вальс расставанья </w:t>
      </w:r>
      <w:r w:rsidRPr="00C90C40">
        <w:rPr>
          <w:rFonts w:cs="Calibri"/>
          <w:iCs/>
          <w:sz w:val="28"/>
          <w:szCs w:val="28"/>
        </w:rPr>
        <w:br/>
        <w:t xml:space="preserve">                     станцуем для вас, </w:t>
      </w:r>
      <w:r w:rsidRPr="00C90C40">
        <w:rPr>
          <w:rFonts w:cs="Calibri"/>
          <w:iCs/>
          <w:sz w:val="28"/>
          <w:szCs w:val="28"/>
        </w:rPr>
        <w:br/>
        <w:t xml:space="preserve">И в танце своем </w:t>
      </w:r>
      <w:r w:rsidRPr="00C90C40">
        <w:rPr>
          <w:rFonts w:cs="Calibri"/>
          <w:iCs/>
          <w:sz w:val="28"/>
          <w:szCs w:val="28"/>
        </w:rPr>
        <w:br/>
        <w:t xml:space="preserve">                повзрослеем сейчас. </w:t>
      </w:r>
    </w:p>
    <w:p w:rsidR="000549C7" w:rsidRPr="00C90C40" w:rsidRDefault="000549C7" w:rsidP="00A62C7F">
      <w:pPr>
        <w:jc w:val="both"/>
      </w:pPr>
      <w:r w:rsidRPr="00C90C40">
        <w:rPr>
          <w:rFonts w:cs="Calibri"/>
          <w:iCs/>
          <w:sz w:val="28"/>
          <w:szCs w:val="28"/>
        </w:rPr>
        <w:t xml:space="preserve">Смотрите, мальчишки у нас -  </w:t>
      </w:r>
      <w:r w:rsidRPr="00C90C40">
        <w:rPr>
          <w:rFonts w:cs="Calibri"/>
          <w:iCs/>
          <w:sz w:val="28"/>
          <w:szCs w:val="28"/>
        </w:rPr>
        <w:br/>
        <w:t xml:space="preserve">                                 кавалеры, </w:t>
      </w:r>
      <w:r w:rsidRPr="00C90C40">
        <w:rPr>
          <w:rFonts w:cs="Calibri"/>
          <w:iCs/>
          <w:sz w:val="28"/>
          <w:szCs w:val="28"/>
        </w:rPr>
        <w:br/>
        <w:t>А девочки-дамы, какие манеры!</w:t>
      </w:r>
    </w:p>
    <w:p w:rsidR="000549C7" w:rsidRPr="00C90C40" w:rsidRDefault="000549C7" w:rsidP="00A62C7F">
      <w:pPr>
        <w:ind w:left="-709"/>
        <w:jc w:val="both"/>
      </w:pPr>
    </w:p>
    <w:p w:rsidR="000549C7" w:rsidRPr="00C90C40" w:rsidRDefault="000549C7" w:rsidP="00A62C7F">
      <w:pPr>
        <w:jc w:val="both"/>
      </w:pPr>
      <w:r w:rsidRPr="00C90C40">
        <w:rPr>
          <w:rFonts w:cs="Calibri"/>
          <w:iCs/>
          <w:sz w:val="28"/>
          <w:szCs w:val="28"/>
          <w:u w:val="single"/>
        </w:rPr>
        <w:t>2 ребенок:</w:t>
      </w:r>
      <w:r w:rsidRPr="00C90C40">
        <w:rPr>
          <w:rFonts w:cs="Calibri"/>
          <w:iCs/>
          <w:sz w:val="28"/>
          <w:szCs w:val="28"/>
          <w:u w:val="single"/>
        </w:rPr>
        <w:br/>
      </w:r>
      <w:r w:rsidRPr="00C90C40">
        <w:rPr>
          <w:rFonts w:cs="Calibri"/>
          <w:iCs/>
          <w:sz w:val="28"/>
          <w:szCs w:val="28"/>
        </w:rPr>
        <w:t xml:space="preserve">Как жалко, что вальс в этом зале-  </w:t>
      </w:r>
      <w:r w:rsidRPr="00C90C40">
        <w:rPr>
          <w:rFonts w:cs="Calibri"/>
          <w:iCs/>
          <w:sz w:val="28"/>
          <w:szCs w:val="28"/>
        </w:rPr>
        <w:br/>
        <w:t xml:space="preserve">                                  прощальный, </w:t>
      </w:r>
      <w:r w:rsidRPr="00C90C40">
        <w:rPr>
          <w:rFonts w:cs="Calibri"/>
          <w:iCs/>
          <w:sz w:val="28"/>
          <w:szCs w:val="28"/>
        </w:rPr>
        <w:br/>
        <w:t xml:space="preserve">Он нежный, воздушный и очень </w:t>
      </w:r>
      <w:r w:rsidRPr="00C90C40">
        <w:rPr>
          <w:rFonts w:cs="Calibri"/>
          <w:iCs/>
          <w:sz w:val="28"/>
          <w:szCs w:val="28"/>
        </w:rPr>
        <w:br/>
        <w:t xml:space="preserve">                                       печальный. </w:t>
      </w:r>
      <w:r w:rsidRPr="00C90C40">
        <w:rPr>
          <w:rFonts w:cs="Calibri"/>
          <w:iCs/>
          <w:sz w:val="28"/>
          <w:szCs w:val="28"/>
        </w:rPr>
        <w:br/>
        <w:t>Мы будем расти и его вспоминать, </w:t>
      </w:r>
      <w:r w:rsidRPr="00C90C40">
        <w:rPr>
          <w:rFonts w:cs="Calibri"/>
          <w:iCs/>
          <w:sz w:val="28"/>
          <w:szCs w:val="28"/>
        </w:rPr>
        <w:br/>
        <w:t xml:space="preserve">На дисках смотреть и душой  </w:t>
      </w:r>
      <w:r w:rsidRPr="00C90C40">
        <w:rPr>
          <w:rFonts w:cs="Calibri"/>
          <w:iCs/>
          <w:sz w:val="28"/>
          <w:szCs w:val="28"/>
        </w:rPr>
        <w:br/>
        <w:t xml:space="preserve">                                          трепетать.</w:t>
      </w:r>
    </w:p>
    <w:p w:rsidR="000549C7" w:rsidRPr="00C90C40" w:rsidRDefault="000549C7" w:rsidP="00A62C7F">
      <w:pPr>
        <w:jc w:val="both"/>
      </w:pPr>
    </w:p>
    <w:p w:rsidR="000549C7" w:rsidRPr="00C90C40" w:rsidRDefault="000549C7" w:rsidP="00A62C7F">
      <w:pPr>
        <w:jc w:val="both"/>
      </w:pPr>
      <w:r w:rsidRPr="00C90C40">
        <w:rPr>
          <w:rFonts w:cs="Calibri"/>
          <w:iCs/>
          <w:sz w:val="28"/>
          <w:szCs w:val="28"/>
          <w:u w:val="single"/>
        </w:rPr>
        <w:t>3 ребенок:</w:t>
      </w:r>
      <w:r w:rsidRPr="00C90C40">
        <w:rPr>
          <w:rFonts w:cs="Calibri"/>
          <w:iCs/>
          <w:sz w:val="28"/>
          <w:szCs w:val="28"/>
          <w:u w:val="single"/>
        </w:rPr>
        <w:br/>
      </w:r>
      <w:r w:rsidRPr="00C90C40">
        <w:rPr>
          <w:rFonts w:cs="Calibri"/>
          <w:iCs/>
          <w:sz w:val="28"/>
          <w:szCs w:val="28"/>
        </w:rPr>
        <w:t xml:space="preserve">Ведь вальсом мы с детством </w:t>
      </w:r>
      <w:r w:rsidRPr="00C90C40">
        <w:rPr>
          <w:rFonts w:cs="Calibri"/>
          <w:iCs/>
          <w:sz w:val="28"/>
          <w:szCs w:val="28"/>
        </w:rPr>
        <w:br/>
        <w:t xml:space="preserve">                           своим  расстаемся, </w:t>
      </w:r>
      <w:r w:rsidRPr="00C90C40">
        <w:rPr>
          <w:rFonts w:cs="Calibri"/>
          <w:iCs/>
          <w:sz w:val="28"/>
          <w:szCs w:val="28"/>
        </w:rPr>
        <w:br/>
        <w:t xml:space="preserve">Но родом из детства навек  </w:t>
      </w:r>
      <w:r w:rsidRPr="00C90C40">
        <w:rPr>
          <w:rFonts w:cs="Calibri"/>
          <w:iCs/>
          <w:sz w:val="28"/>
          <w:szCs w:val="28"/>
        </w:rPr>
        <w:br/>
        <w:t xml:space="preserve">                                          остаемся! </w:t>
      </w:r>
      <w:r w:rsidRPr="00C90C40">
        <w:rPr>
          <w:rFonts w:cs="Calibri"/>
          <w:iCs/>
          <w:sz w:val="28"/>
          <w:szCs w:val="28"/>
        </w:rPr>
        <w:br/>
        <w:t>Нам разные танцы придется учить, </w:t>
      </w:r>
      <w:r w:rsidRPr="00C90C40">
        <w:rPr>
          <w:rFonts w:cs="Calibri"/>
          <w:iCs/>
          <w:sz w:val="28"/>
          <w:szCs w:val="28"/>
        </w:rPr>
        <w:br/>
        <w:t>Но вальс в детсаду…</w:t>
      </w:r>
      <w:r w:rsidRPr="00C90C40">
        <w:rPr>
          <w:rFonts w:cs="Calibri"/>
          <w:iCs/>
          <w:sz w:val="28"/>
          <w:szCs w:val="28"/>
        </w:rPr>
        <w:br/>
        <w:t xml:space="preserve">                            никогда не забыть!</w:t>
      </w:r>
    </w:p>
    <w:p w:rsidR="000549C7" w:rsidRPr="00C90C40" w:rsidRDefault="000549C7" w:rsidP="00A62C7F">
      <w:pPr>
        <w:jc w:val="both"/>
      </w:pPr>
      <w:r w:rsidRPr="00A50B01">
        <w:rPr>
          <w:rFonts w:cs="Calibri"/>
          <w:i/>
          <w:noProof/>
          <w:color w:val="FF0000"/>
          <w:sz w:val="32"/>
          <w:szCs w:val="32"/>
          <w:u w:val="single"/>
          <w:lang w:eastAsia="ru-RU"/>
        </w:rPr>
        <w:pict>
          <v:shape id="Рисунок 16" o:spid="_x0000_i1028" type="#_x0000_t75" style="width:39.75pt;height:38.25pt;visibility:visible" filled="t">
            <v:imagedata r:id="rId6" o:title=""/>
          </v:shape>
        </w:pict>
      </w:r>
      <w:r w:rsidRPr="00C90C40">
        <w:rPr>
          <w:rFonts w:cs="Calibri"/>
          <w:i/>
          <w:iCs/>
          <w:color w:val="FF0000"/>
          <w:sz w:val="32"/>
          <w:szCs w:val="32"/>
          <w:u w:val="single"/>
        </w:rPr>
        <w:t>Исполняется танец «Вальс».</w:t>
      </w:r>
    </w:p>
    <w:p w:rsidR="000549C7" w:rsidRPr="00C90C40" w:rsidRDefault="000549C7" w:rsidP="00A62C7F">
      <w:pPr>
        <w:jc w:val="both"/>
      </w:pPr>
    </w:p>
    <w:p w:rsidR="000549C7" w:rsidRDefault="000549C7" w:rsidP="00A62C7F">
      <w:pPr>
        <w:jc w:val="center"/>
        <w:rPr>
          <w:b/>
          <w:sz w:val="28"/>
          <w:szCs w:val="28"/>
          <w:u w:val="single"/>
        </w:rPr>
      </w:pPr>
      <w:r>
        <w:rPr>
          <w:b/>
          <w:i/>
          <w:color w:val="0000CC"/>
          <w:u w:val="single"/>
        </w:rPr>
        <w:t>Дети встают в рассыпную по залу</w:t>
      </w:r>
      <w:r>
        <w:rPr>
          <w:b/>
          <w:i/>
          <w:color w:val="0000CC"/>
          <w:u w:val="single"/>
        </w:rPr>
        <w:br/>
      </w:r>
    </w:p>
    <w:p w:rsidR="000549C7" w:rsidRDefault="000549C7" w:rsidP="00A62C7F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1 ребенок:</w:t>
      </w:r>
      <w:r>
        <w:rPr>
          <w:b/>
          <w:sz w:val="28"/>
          <w:szCs w:val="28"/>
          <w:u w:val="single"/>
        </w:rPr>
        <w:br/>
      </w:r>
      <w:r>
        <w:rPr>
          <w:sz w:val="28"/>
          <w:szCs w:val="28"/>
        </w:rPr>
        <w:t xml:space="preserve">Наш детский сад как дом родной  </w:t>
      </w:r>
    </w:p>
    <w:p w:rsidR="000549C7" w:rsidRDefault="000549C7" w:rsidP="00A62C7F">
      <w:pPr>
        <w:pStyle w:val="NoSpacing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Нам был все годы эти,</w:t>
      </w:r>
      <w:r>
        <w:rPr>
          <w:rFonts w:eastAsia="Times New Roman"/>
          <w:sz w:val="28"/>
          <w:szCs w:val="28"/>
        </w:rPr>
        <w:br/>
        <w:t>Но мы уходим, а сюда</w:t>
      </w:r>
      <w:r>
        <w:rPr>
          <w:rFonts w:eastAsia="Times New Roman"/>
          <w:sz w:val="28"/>
          <w:szCs w:val="28"/>
        </w:rPr>
        <w:br/>
        <w:t>Придут другие дети.</w:t>
      </w:r>
    </w:p>
    <w:p w:rsidR="000549C7" w:rsidRDefault="000549C7" w:rsidP="00A62C7F">
      <w:pPr>
        <w:pStyle w:val="NoSpacing1"/>
        <w:rPr>
          <w:rFonts w:eastAsia="Times New Roman"/>
          <w:sz w:val="28"/>
          <w:szCs w:val="28"/>
        </w:rPr>
      </w:pPr>
    </w:p>
    <w:p w:rsidR="000549C7" w:rsidRDefault="000549C7" w:rsidP="00A62C7F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2 ребенок:</w:t>
      </w:r>
    </w:p>
    <w:p w:rsidR="000549C7" w:rsidRDefault="000549C7" w:rsidP="00A62C7F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Одно лишь слово мы хотим</w:t>
      </w:r>
    </w:p>
    <w:p w:rsidR="000549C7" w:rsidRDefault="000549C7" w:rsidP="00A62C7F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Из букв больших сложить,</w:t>
      </w:r>
    </w:p>
    <w:p w:rsidR="000549C7" w:rsidRDefault="000549C7" w:rsidP="00A62C7F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Хотим его сегодня вам</w:t>
      </w:r>
    </w:p>
    <w:p w:rsidR="000549C7" w:rsidRDefault="000549C7" w:rsidP="00A62C7F">
      <w:pPr>
        <w:shd w:val="clear" w:color="auto" w:fill="FFFFFF"/>
        <w:spacing w:after="153" w:line="322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 любовью говорить!</w:t>
      </w:r>
    </w:p>
    <w:p w:rsidR="000549C7" w:rsidRDefault="000549C7" w:rsidP="00A62C7F">
      <w:pPr>
        <w:shd w:val="clear" w:color="auto" w:fill="FFFFFF"/>
        <w:spacing w:after="153" w:line="322" w:lineRule="atLeast"/>
        <w:jc w:val="both"/>
        <w:rPr>
          <w:sz w:val="28"/>
          <w:szCs w:val="28"/>
        </w:rPr>
      </w:pPr>
    </w:p>
    <w:p w:rsidR="000549C7" w:rsidRDefault="000549C7" w:rsidP="00A62C7F">
      <w:pPr>
        <w:shd w:val="clear" w:color="auto" w:fill="FFFFFF"/>
        <w:spacing w:after="153" w:line="322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3 ребёнок:</w:t>
      </w:r>
    </w:p>
    <w:p w:rsidR="000549C7" w:rsidRPr="00C90C40" w:rsidRDefault="000549C7" w:rsidP="00A62C7F">
      <w:pPr>
        <w:rPr>
          <w:sz w:val="28"/>
          <w:szCs w:val="28"/>
        </w:rPr>
      </w:pPr>
      <w:r w:rsidRPr="00C90C40">
        <w:rPr>
          <w:sz w:val="28"/>
          <w:szCs w:val="28"/>
        </w:rPr>
        <w:t>Оно написано для всех</w:t>
      </w:r>
      <w:r w:rsidRPr="00C90C40">
        <w:rPr>
          <w:sz w:val="28"/>
          <w:szCs w:val="28"/>
        </w:rPr>
        <w:br/>
        <w:t>Для нянь и поваров,</w:t>
      </w:r>
      <w:r w:rsidRPr="00C90C40">
        <w:rPr>
          <w:sz w:val="28"/>
          <w:szCs w:val="28"/>
        </w:rPr>
        <w:br/>
        <w:t>Для нашей милой медсестры</w:t>
      </w:r>
      <w:r w:rsidRPr="00C90C40">
        <w:rPr>
          <w:sz w:val="28"/>
          <w:szCs w:val="28"/>
        </w:rPr>
        <w:br/>
        <w:t>И  добрых  поваров.</w:t>
      </w:r>
    </w:p>
    <w:p w:rsidR="000549C7" w:rsidRPr="00C90C40" w:rsidRDefault="000549C7" w:rsidP="00A62C7F">
      <w:pPr>
        <w:pStyle w:val="NoSpacing1"/>
        <w:rPr>
          <w:sz w:val="28"/>
          <w:szCs w:val="28"/>
        </w:rPr>
      </w:pPr>
      <w:r w:rsidRPr="00C90C40">
        <w:rPr>
          <w:sz w:val="28"/>
          <w:szCs w:val="28"/>
        </w:rPr>
        <w:br/>
      </w:r>
      <w:r w:rsidRPr="00C90C40">
        <w:rPr>
          <w:sz w:val="28"/>
          <w:szCs w:val="28"/>
          <w:u w:val="single"/>
        </w:rPr>
        <w:t>4 ребенок:</w:t>
      </w:r>
      <w:r w:rsidRPr="00C90C40">
        <w:rPr>
          <w:sz w:val="28"/>
          <w:szCs w:val="28"/>
        </w:rPr>
        <w:t xml:space="preserve"> </w:t>
      </w:r>
    </w:p>
    <w:p w:rsidR="000549C7" w:rsidRPr="00C90C40" w:rsidRDefault="000549C7" w:rsidP="00A62C7F">
      <w:pPr>
        <w:pStyle w:val="NoSpacing1"/>
        <w:rPr>
          <w:sz w:val="28"/>
          <w:szCs w:val="28"/>
        </w:rPr>
      </w:pPr>
      <w:r w:rsidRPr="00C90C40">
        <w:rPr>
          <w:sz w:val="28"/>
          <w:szCs w:val="28"/>
        </w:rPr>
        <w:t xml:space="preserve">Для всех, кто нас оберегал </w:t>
      </w:r>
    </w:p>
    <w:p w:rsidR="000549C7" w:rsidRPr="00C90C40" w:rsidRDefault="000549C7" w:rsidP="00A62C7F">
      <w:pPr>
        <w:pStyle w:val="NoSpacing1"/>
        <w:rPr>
          <w:sz w:val="28"/>
          <w:szCs w:val="28"/>
        </w:rPr>
      </w:pPr>
      <w:r w:rsidRPr="00C90C40">
        <w:rPr>
          <w:sz w:val="28"/>
          <w:szCs w:val="28"/>
        </w:rPr>
        <w:t>И доброму учил,</w:t>
      </w:r>
    </w:p>
    <w:p w:rsidR="000549C7" w:rsidRPr="00C90C40" w:rsidRDefault="000549C7" w:rsidP="00A62C7F">
      <w:pPr>
        <w:pStyle w:val="NoSpacing1"/>
        <w:rPr>
          <w:rFonts w:eastAsia="Times New Roman"/>
          <w:sz w:val="28"/>
          <w:szCs w:val="28"/>
        </w:rPr>
      </w:pPr>
      <w:r w:rsidRPr="00C90C40">
        <w:rPr>
          <w:sz w:val="28"/>
          <w:szCs w:val="28"/>
        </w:rPr>
        <w:t>Кто нам белье всегда стирал</w:t>
      </w:r>
    </w:p>
    <w:p w:rsidR="000549C7" w:rsidRPr="00C90C40" w:rsidRDefault="000549C7" w:rsidP="00A62C7F">
      <w:pPr>
        <w:pStyle w:val="NoSpacing1"/>
        <w:rPr>
          <w:rFonts w:eastAsia="Times New Roman"/>
          <w:sz w:val="28"/>
          <w:szCs w:val="28"/>
        </w:rPr>
      </w:pPr>
      <w:r w:rsidRPr="00C90C40">
        <w:rPr>
          <w:rFonts w:eastAsia="Times New Roman"/>
          <w:sz w:val="28"/>
          <w:szCs w:val="28"/>
        </w:rPr>
        <w:t>И пол усердно мыл.</w:t>
      </w:r>
    </w:p>
    <w:p w:rsidR="000549C7" w:rsidRPr="00C90C40" w:rsidRDefault="000549C7" w:rsidP="00A62C7F">
      <w:pPr>
        <w:pStyle w:val="NoSpacing1"/>
        <w:rPr>
          <w:rFonts w:eastAsia="Times New Roman"/>
          <w:sz w:val="28"/>
          <w:szCs w:val="28"/>
        </w:rPr>
      </w:pPr>
    </w:p>
    <w:p w:rsidR="000549C7" w:rsidRPr="00C90C40" w:rsidRDefault="000549C7" w:rsidP="00A62C7F">
      <w:pPr>
        <w:rPr>
          <w:sz w:val="28"/>
          <w:szCs w:val="28"/>
        </w:rPr>
      </w:pPr>
      <w:r w:rsidRPr="00C90C40">
        <w:rPr>
          <w:sz w:val="28"/>
          <w:szCs w:val="28"/>
          <w:u w:val="single"/>
        </w:rPr>
        <w:t>5 ребенок:</w:t>
      </w:r>
      <w:r w:rsidRPr="00C90C40">
        <w:rPr>
          <w:sz w:val="28"/>
          <w:szCs w:val="28"/>
        </w:rPr>
        <w:t xml:space="preserve"> </w:t>
      </w:r>
    </w:p>
    <w:p w:rsidR="000549C7" w:rsidRPr="00C90C40" w:rsidRDefault="000549C7" w:rsidP="00A62C7F">
      <w:pPr>
        <w:pStyle w:val="NoSpacing1"/>
        <w:rPr>
          <w:sz w:val="28"/>
          <w:szCs w:val="28"/>
        </w:rPr>
      </w:pPr>
      <w:r w:rsidRPr="00C90C40">
        <w:rPr>
          <w:sz w:val="28"/>
          <w:szCs w:val="28"/>
        </w:rPr>
        <w:t>Кто нам игрушки покупал,</w:t>
      </w:r>
    </w:p>
    <w:p w:rsidR="000549C7" w:rsidRPr="00C90C40" w:rsidRDefault="000549C7" w:rsidP="00A62C7F">
      <w:pPr>
        <w:pStyle w:val="NoSpacing1"/>
        <w:rPr>
          <w:sz w:val="28"/>
          <w:szCs w:val="28"/>
        </w:rPr>
      </w:pPr>
      <w:r w:rsidRPr="00C90C40">
        <w:rPr>
          <w:sz w:val="28"/>
          <w:szCs w:val="28"/>
        </w:rPr>
        <w:t>Кто с нами песни пел!</w:t>
      </w:r>
    </w:p>
    <w:p w:rsidR="000549C7" w:rsidRDefault="000549C7" w:rsidP="00A62C7F">
      <w:pPr>
        <w:pStyle w:val="NoSpacing1"/>
        <w:ind w:left="720"/>
        <w:rPr>
          <w:sz w:val="28"/>
          <w:szCs w:val="28"/>
        </w:rPr>
      </w:pPr>
      <w:r w:rsidRPr="00C90C40">
        <w:rPr>
          <w:sz w:val="28"/>
          <w:szCs w:val="28"/>
        </w:rPr>
        <w:t>Мы знаем, что у вас в саду,</w:t>
      </w:r>
      <w:r w:rsidRPr="00C90C40">
        <w:rPr>
          <w:sz w:val="28"/>
          <w:szCs w:val="28"/>
        </w:rPr>
        <w:br/>
        <w:t>Есть много разных дел!</w:t>
      </w:r>
    </w:p>
    <w:p w:rsidR="000549C7" w:rsidRPr="00C90C40" w:rsidRDefault="000549C7" w:rsidP="00A62C7F">
      <w:pPr>
        <w:pStyle w:val="NoSpacing1"/>
        <w:rPr>
          <w:rFonts w:eastAsia="Times New Roman"/>
          <w:sz w:val="28"/>
          <w:szCs w:val="28"/>
        </w:rPr>
      </w:pPr>
      <w:r w:rsidRPr="00C90C40">
        <w:rPr>
          <w:sz w:val="28"/>
          <w:szCs w:val="28"/>
        </w:rPr>
        <w:br/>
      </w:r>
      <w:r w:rsidRPr="00C90C40">
        <w:rPr>
          <w:rFonts w:eastAsia="Times New Roman"/>
          <w:sz w:val="28"/>
          <w:szCs w:val="28"/>
          <w:u w:val="single"/>
        </w:rPr>
        <w:t>6 ребенок:</w:t>
      </w:r>
      <w:r w:rsidRPr="00C90C40">
        <w:rPr>
          <w:rFonts w:eastAsia="Times New Roman"/>
          <w:sz w:val="28"/>
          <w:szCs w:val="28"/>
          <w:u w:val="single"/>
        </w:rPr>
        <w:br/>
      </w:r>
      <w:r w:rsidRPr="00C90C40">
        <w:rPr>
          <w:rFonts w:eastAsia="Times New Roman"/>
          <w:sz w:val="28"/>
          <w:szCs w:val="28"/>
        </w:rPr>
        <w:t>Дорогие сотрудники детского сада,</w:t>
      </w:r>
      <w:r w:rsidRPr="00C90C40">
        <w:rPr>
          <w:rFonts w:eastAsia="Times New Roman"/>
          <w:sz w:val="28"/>
          <w:szCs w:val="28"/>
        </w:rPr>
        <w:br/>
        <w:t>От шумной и любящей вас детворы,</w:t>
      </w:r>
      <w:r w:rsidRPr="00C90C40">
        <w:rPr>
          <w:rFonts w:eastAsia="Times New Roman"/>
          <w:sz w:val="28"/>
          <w:szCs w:val="28"/>
        </w:rPr>
        <w:br/>
        <w:t>Примите,  пожалуйста, эту награду,</w:t>
      </w:r>
      <w:r w:rsidRPr="00C90C40">
        <w:rPr>
          <w:rFonts w:eastAsia="Times New Roman"/>
          <w:sz w:val="28"/>
          <w:szCs w:val="28"/>
        </w:rPr>
        <w:br/>
        <w:t>Наши улыбки, поклон и цветы!!</w:t>
      </w:r>
    </w:p>
    <w:p w:rsidR="000549C7" w:rsidRPr="00C90C40" w:rsidRDefault="000549C7" w:rsidP="00A62C7F">
      <w:pPr>
        <w:pStyle w:val="NoSpacing1"/>
        <w:rPr>
          <w:rFonts w:eastAsia="Times New Roman"/>
          <w:sz w:val="28"/>
          <w:szCs w:val="28"/>
        </w:rPr>
      </w:pPr>
    </w:p>
    <w:p w:rsidR="000549C7" w:rsidRPr="00C90C40" w:rsidRDefault="000549C7" w:rsidP="00A62C7F">
      <w:pPr>
        <w:pStyle w:val="NoSpacing1"/>
        <w:jc w:val="center"/>
        <w:rPr>
          <w:rFonts w:eastAsia="Times New Roman"/>
          <w:sz w:val="28"/>
          <w:szCs w:val="28"/>
          <w:u w:val="single"/>
        </w:rPr>
      </w:pPr>
      <w:r w:rsidRPr="00C90C40">
        <w:rPr>
          <w:rFonts w:eastAsia="Times New Roman"/>
          <w:i/>
          <w:iCs/>
          <w:color w:val="0000CC"/>
          <w:u w:val="single"/>
        </w:rPr>
        <w:t>Д</w:t>
      </w:r>
      <w:r w:rsidRPr="00C90C40">
        <w:rPr>
          <w:rFonts w:eastAsia="Times New Roman"/>
          <w:i/>
          <w:iCs/>
          <w:color w:val="0000CC"/>
          <w:sz w:val="28"/>
          <w:szCs w:val="28"/>
          <w:u w:val="single"/>
        </w:rPr>
        <w:t xml:space="preserve">ети поднимают таблички с буквами </w:t>
      </w:r>
      <w:r w:rsidRPr="00C90C40">
        <w:rPr>
          <w:rFonts w:eastAsia="Times New Roman"/>
          <w:i/>
          <w:iCs/>
          <w:color w:val="0000CC"/>
          <w:sz w:val="28"/>
          <w:szCs w:val="28"/>
          <w:u w:val="single"/>
        </w:rPr>
        <w:br/>
        <w:t>и составляют слово «Спасибо», остальные дети дарят цветы сотрудникам сада.</w:t>
      </w:r>
    </w:p>
    <w:p w:rsidR="000549C7" w:rsidRPr="00C90C40" w:rsidRDefault="000549C7" w:rsidP="00A62C7F">
      <w:pPr>
        <w:pStyle w:val="NoSpacing1"/>
        <w:ind w:left="720"/>
        <w:rPr>
          <w:rFonts w:cs="Calibri"/>
          <w:i/>
          <w:iCs/>
          <w:color w:val="FF0000"/>
          <w:sz w:val="32"/>
          <w:szCs w:val="32"/>
          <w:u w:val="single"/>
        </w:rPr>
      </w:pPr>
      <w:r w:rsidRPr="00C90C40">
        <w:rPr>
          <w:rFonts w:cs="Calibri"/>
          <w:i/>
          <w:iCs/>
          <w:color w:val="FF0000"/>
          <w:sz w:val="32"/>
          <w:szCs w:val="32"/>
          <w:u w:val="single"/>
        </w:rPr>
        <w:t xml:space="preserve">Исполняется песня </w:t>
      </w:r>
    </w:p>
    <w:p w:rsidR="000549C7" w:rsidRPr="00C90C40" w:rsidRDefault="000549C7" w:rsidP="00A62C7F">
      <w:pPr>
        <w:pStyle w:val="NoSpacing1"/>
        <w:numPr>
          <w:ilvl w:val="0"/>
          <w:numId w:val="2"/>
        </w:numPr>
        <w:jc w:val="center"/>
      </w:pPr>
      <w:r w:rsidRPr="00C90C40">
        <w:rPr>
          <w:rFonts w:cs="Calibri"/>
          <w:i/>
          <w:iCs/>
          <w:color w:val="FF0000"/>
          <w:sz w:val="32"/>
          <w:szCs w:val="32"/>
          <w:u w:val="single"/>
        </w:rPr>
        <w:t>«До свиданья, детский сад»</w:t>
      </w:r>
    </w:p>
    <w:p w:rsidR="000549C7" w:rsidRPr="00C90C40" w:rsidRDefault="000549C7" w:rsidP="00A62C7F">
      <w:pPr>
        <w:pStyle w:val="NoSpacing1"/>
        <w:jc w:val="center"/>
      </w:pPr>
    </w:p>
    <w:p w:rsidR="000549C7" w:rsidRPr="00A62C7F" w:rsidRDefault="000549C7" w:rsidP="00A62C7F">
      <w:pPr>
        <w:pStyle w:val="NoSpacing1"/>
        <w:rPr>
          <w:rFonts w:eastAsia="Times New Roman"/>
          <w:sz w:val="28"/>
          <w:szCs w:val="28"/>
        </w:rPr>
      </w:pPr>
    </w:p>
    <w:p w:rsidR="000549C7" w:rsidRPr="00C90C40" w:rsidRDefault="000549C7" w:rsidP="000D19DD">
      <w:pPr>
        <w:rPr>
          <w:sz w:val="28"/>
          <w:szCs w:val="28"/>
        </w:rPr>
      </w:pPr>
      <w:r w:rsidRPr="00C90C40">
        <w:rPr>
          <w:sz w:val="28"/>
          <w:szCs w:val="28"/>
          <w:u w:val="single"/>
        </w:rPr>
        <w:t>Ведущая 2:</w:t>
      </w:r>
      <w:r w:rsidRPr="00C90C40">
        <w:rPr>
          <w:sz w:val="28"/>
          <w:szCs w:val="28"/>
          <w:u w:val="single"/>
        </w:rPr>
        <w:br/>
      </w:r>
      <w:r w:rsidRPr="00C90C40">
        <w:rPr>
          <w:sz w:val="28"/>
          <w:szCs w:val="28"/>
        </w:rPr>
        <w:t>Отдельный поклон нашим папам и  мамам,</w:t>
      </w:r>
      <w:r w:rsidRPr="00C90C40">
        <w:rPr>
          <w:sz w:val="28"/>
          <w:szCs w:val="28"/>
        </w:rPr>
        <w:br/>
        <w:t>Хорошим, родным, понимающим самым.</w:t>
      </w:r>
      <w:r w:rsidRPr="00C90C40">
        <w:rPr>
          <w:sz w:val="28"/>
          <w:szCs w:val="28"/>
        </w:rPr>
        <w:br/>
        <w:t>Мы вам позвоним, и звоните нам сами,</w:t>
      </w:r>
      <w:r w:rsidRPr="00C90C40">
        <w:rPr>
          <w:sz w:val="28"/>
          <w:szCs w:val="28"/>
        </w:rPr>
        <w:br/>
        <w:t>Давайте останемся с вами друзьями,</w:t>
      </w:r>
      <w:r w:rsidRPr="00C90C40">
        <w:rPr>
          <w:sz w:val="28"/>
          <w:szCs w:val="28"/>
        </w:rPr>
        <w:br/>
      </w:r>
    </w:p>
    <w:p w:rsidR="000549C7" w:rsidRPr="00C90C40" w:rsidRDefault="000549C7" w:rsidP="000D19DD">
      <w:pPr>
        <w:rPr>
          <w:sz w:val="28"/>
          <w:szCs w:val="28"/>
        </w:rPr>
      </w:pPr>
      <w:r w:rsidRPr="00C90C40">
        <w:rPr>
          <w:sz w:val="28"/>
          <w:szCs w:val="28"/>
        </w:rPr>
        <w:t>Спасибо большое за радость общенья,</w:t>
      </w:r>
      <w:r w:rsidRPr="00C90C40">
        <w:rPr>
          <w:sz w:val="28"/>
          <w:szCs w:val="28"/>
        </w:rPr>
        <w:br/>
        <w:t>Останутся в памяти эти мгновенья.</w:t>
      </w:r>
      <w:r w:rsidRPr="00C90C40">
        <w:rPr>
          <w:sz w:val="28"/>
          <w:szCs w:val="28"/>
        </w:rPr>
        <w:br/>
        <w:t xml:space="preserve">Во взрослую жизнь малышей отправляя, </w:t>
      </w:r>
    </w:p>
    <w:p w:rsidR="000549C7" w:rsidRPr="00C90C40" w:rsidRDefault="000549C7" w:rsidP="000D19DD">
      <w:pPr>
        <w:rPr>
          <w:sz w:val="28"/>
          <w:szCs w:val="28"/>
        </w:rPr>
      </w:pPr>
      <w:r w:rsidRPr="00C90C40">
        <w:rPr>
          <w:sz w:val="28"/>
          <w:szCs w:val="28"/>
        </w:rPr>
        <w:t>Поверьте,  мы их от души отрываем.</w:t>
      </w:r>
    </w:p>
    <w:p w:rsidR="000549C7" w:rsidRPr="00C90C40" w:rsidRDefault="000549C7" w:rsidP="000D19DD">
      <w:pPr>
        <w:rPr>
          <w:sz w:val="28"/>
          <w:szCs w:val="28"/>
        </w:rPr>
      </w:pPr>
    </w:p>
    <w:p w:rsidR="000549C7" w:rsidRDefault="000549C7" w:rsidP="000D19DD">
      <w:pPr>
        <w:shd w:val="clear" w:color="auto" w:fill="FFFFFF"/>
        <w:spacing w:after="153" w:line="322" w:lineRule="atLeast"/>
        <w:jc w:val="both"/>
        <w:rPr>
          <w:bCs/>
          <w:sz w:val="28"/>
          <w:szCs w:val="28"/>
        </w:rPr>
      </w:pPr>
      <w:r w:rsidRPr="00C90C40">
        <w:rPr>
          <w:bCs/>
          <w:sz w:val="28"/>
          <w:szCs w:val="28"/>
        </w:rPr>
        <w:t>ПРОЩАЛЬНЫЙ ФЛЕШМОБ</w:t>
      </w:r>
      <w:r>
        <w:rPr>
          <w:bCs/>
          <w:sz w:val="28"/>
          <w:szCs w:val="28"/>
        </w:rPr>
        <w:t xml:space="preserve"> с родителями</w:t>
      </w:r>
    </w:p>
    <w:p w:rsidR="000549C7" w:rsidRDefault="000549C7" w:rsidP="000D19DD">
      <w:pPr>
        <w:shd w:val="clear" w:color="auto" w:fill="FFFFFF"/>
        <w:spacing w:after="153" w:line="322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</w:p>
    <w:p w:rsidR="000549C7" w:rsidRDefault="000549C7" w:rsidP="000D19DD">
      <w:pPr>
        <w:shd w:val="clear" w:color="auto" w:fill="FFFFFF"/>
        <w:spacing w:after="153" w:line="322" w:lineRule="atLeast"/>
        <w:jc w:val="both"/>
        <w:rPr>
          <w:bCs/>
          <w:sz w:val="32"/>
          <w:szCs w:val="32"/>
        </w:rPr>
      </w:pPr>
      <w:r w:rsidRPr="000D19DD">
        <w:rPr>
          <w:bCs/>
          <w:sz w:val="32"/>
          <w:szCs w:val="32"/>
        </w:rPr>
        <w:t>Танец «Просто мы маленькие звёзды»</w:t>
      </w:r>
    </w:p>
    <w:p w:rsidR="000549C7" w:rsidRDefault="000549C7" w:rsidP="000D19DD">
      <w:pPr>
        <w:shd w:val="clear" w:color="auto" w:fill="FFFFFF"/>
        <w:spacing w:after="153" w:line="322" w:lineRule="atLeast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</w:t>
      </w:r>
    </w:p>
    <w:p w:rsidR="000549C7" w:rsidRDefault="000549C7" w:rsidP="000D19DD">
      <w:pPr>
        <w:shd w:val="clear" w:color="auto" w:fill="FFFFFF"/>
        <w:spacing w:after="153" w:line="322" w:lineRule="atLeast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t>Слово заведующей</w:t>
      </w:r>
    </w:p>
    <w:p w:rsidR="000549C7" w:rsidRDefault="000549C7" w:rsidP="000D19DD">
      <w:pPr>
        <w:shd w:val="clear" w:color="auto" w:fill="FFFFFF"/>
        <w:spacing w:after="153" w:line="322" w:lineRule="atLeast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t>Вручение дипломов детям</w:t>
      </w:r>
    </w:p>
    <w:p w:rsidR="000549C7" w:rsidRDefault="000549C7" w:rsidP="000D19DD">
      <w:pPr>
        <w:shd w:val="clear" w:color="auto" w:fill="FFFFFF"/>
        <w:spacing w:after="153" w:line="322" w:lineRule="atLeast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t>Слово родителям</w:t>
      </w:r>
    </w:p>
    <w:p w:rsidR="000549C7" w:rsidRDefault="000549C7" w:rsidP="000D19DD">
      <w:pPr>
        <w:shd w:val="clear" w:color="auto" w:fill="FFFFFF"/>
        <w:spacing w:after="153" w:line="322" w:lineRule="atLeast"/>
        <w:jc w:val="both"/>
        <w:rPr>
          <w:bCs/>
          <w:sz w:val="32"/>
          <w:szCs w:val="32"/>
        </w:rPr>
      </w:pPr>
    </w:p>
    <w:p w:rsidR="000549C7" w:rsidRDefault="000549C7" w:rsidP="000D19DD">
      <w:pPr>
        <w:jc w:val="center"/>
        <w:rPr>
          <w:b/>
          <w:bCs/>
          <w:kern w:val="1"/>
          <w:sz w:val="28"/>
          <w:szCs w:val="28"/>
        </w:rPr>
      </w:pPr>
      <w:r>
        <w:rPr>
          <w:b/>
          <w:i/>
          <w:color w:val="0000CC"/>
          <w:sz w:val="40"/>
          <w:szCs w:val="40"/>
          <w:u w:val="single"/>
        </w:rPr>
        <w:t>Обряд с шарами на улице</w:t>
      </w:r>
      <w:r>
        <w:rPr>
          <w:b/>
          <w:i/>
          <w:color w:val="D60093"/>
          <w:sz w:val="28"/>
          <w:szCs w:val="28"/>
          <w:u w:val="single"/>
        </w:rPr>
        <w:t xml:space="preserve"> </w:t>
      </w:r>
      <w:r>
        <w:rPr>
          <w:b/>
          <w:i/>
          <w:color w:val="D60093"/>
          <w:sz w:val="28"/>
          <w:szCs w:val="28"/>
          <w:u w:val="single"/>
        </w:rPr>
        <w:br/>
      </w:r>
      <w:r>
        <w:rPr>
          <w:b/>
          <w:i/>
          <w:color w:val="FF0000"/>
          <w:sz w:val="28"/>
          <w:szCs w:val="28"/>
          <w:u w:val="single"/>
        </w:rPr>
        <w:t>«Прощание с дошкольным детством».</w:t>
      </w:r>
    </w:p>
    <w:p w:rsidR="000549C7" w:rsidRDefault="000549C7" w:rsidP="000D19DD">
      <w:pPr>
        <w:jc w:val="both"/>
        <w:rPr>
          <w:kern w:val="1"/>
          <w:sz w:val="28"/>
          <w:szCs w:val="28"/>
        </w:rPr>
      </w:pPr>
      <w:r>
        <w:rPr>
          <w:b/>
          <w:bCs/>
          <w:kern w:val="1"/>
          <w:sz w:val="28"/>
          <w:szCs w:val="28"/>
        </w:rPr>
        <w:br/>
      </w:r>
      <w:r>
        <w:rPr>
          <w:b/>
          <w:bCs/>
          <w:kern w:val="1"/>
          <w:sz w:val="28"/>
          <w:szCs w:val="28"/>
          <w:u w:val="single"/>
        </w:rPr>
        <w:t>Ведущая:</w:t>
      </w:r>
    </w:p>
    <w:p w:rsidR="000549C7" w:rsidRDefault="000549C7" w:rsidP="000D19DD">
      <w:pPr>
        <w:jc w:val="both"/>
        <w:rPr>
          <w:b/>
          <w:bCs/>
          <w:i/>
          <w:color w:val="0000CC"/>
          <w:kern w:val="1"/>
          <w:sz w:val="28"/>
          <w:szCs w:val="28"/>
          <w:u w:val="single"/>
        </w:rPr>
      </w:pPr>
      <w:r>
        <w:rPr>
          <w:kern w:val="1"/>
          <w:sz w:val="28"/>
          <w:szCs w:val="28"/>
        </w:rPr>
        <w:t xml:space="preserve">И в миг прощальный, но красивый, </w:t>
      </w:r>
      <w:r>
        <w:rPr>
          <w:kern w:val="1"/>
          <w:sz w:val="28"/>
          <w:szCs w:val="28"/>
        </w:rPr>
        <w:br/>
        <w:t xml:space="preserve">Готов опять сюрприз в придачу: </w:t>
      </w:r>
      <w:r>
        <w:rPr>
          <w:kern w:val="1"/>
          <w:sz w:val="28"/>
          <w:szCs w:val="28"/>
        </w:rPr>
        <w:br/>
        <w:t xml:space="preserve">Возьмите шарик свой счастливый, </w:t>
      </w:r>
      <w:r>
        <w:rPr>
          <w:kern w:val="1"/>
          <w:sz w:val="28"/>
          <w:szCs w:val="28"/>
        </w:rPr>
        <w:br/>
        <w:t xml:space="preserve">Как знак свершений и удачи! </w:t>
      </w:r>
      <w:r>
        <w:rPr>
          <w:kern w:val="1"/>
          <w:sz w:val="28"/>
          <w:szCs w:val="28"/>
        </w:rPr>
        <w:br/>
        <w:t xml:space="preserve">И пусть все беды унесет </w:t>
      </w:r>
      <w:r>
        <w:rPr>
          <w:kern w:val="1"/>
          <w:sz w:val="28"/>
          <w:szCs w:val="28"/>
        </w:rPr>
        <w:br/>
        <w:t xml:space="preserve">Ваш шарик легкокрылый! </w:t>
      </w:r>
      <w:r>
        <w:rPr>
          <w:kern w:val="1"/>
          <w:sz w:val="28"/>
          <w:szCs w:val="28"/>
        </w:rPr>
        <w:br/>
        <w:t xml:space="preserve">С ним начинайте свой полет, </w:t>
      </w:r>
      <w:r>
        <w:rPr>
          <w:kern w:val="1"/>
          <w:sz w:val="28"/>
          <w:szCs w:val="28"/>
        </w:rPr>
        <w:br/>
        <w:t xml:space="preserve">Пусть будет он счастливым! </w:t>
      </w:r>
    </w:p>
    <w:p w:rsidR="000549C7" w:rsidRDefault="000549C7" w:rsidP="000D19DD">
      <w:pPr>
        <w:jc w:val="center"/>
        <w:rPr>
          <w:b/>
          <w:bCs/>
          <w:kern w:val="1"/>
          <w:sz w:val="28"/>
          <w:szCs w:val="28"/>
          <w:u w:val="single"/>
        </w:rPr>
      </w:pPr>
      <w:r>
        <w:rPr>
          <w:b/>
          <w:bCs/>
          <w:i/>
          <w:color w:val="0000CC"/>
          <w:kern w:val="1"/>
          <w:sz w:val="28"/>
          <w:szCs w:val="28"/>
          <w:u w:val="single"/>
        </w:rPr>
        <w:t xml:space="preserve">Дети берут по шарику </w:t>
      </w:r>
      <w:r>
        <w:rPr>
          <w:b/>
          <w:bCs/>
          <w:kern w:val="1"/>
          <w:sz w:val="28"/>
          <w:szCs w:val="28"/>
        </w:rPr>
        <w:br/>
      </w:r>
    </w:p>
    <w:p w:rsidR="000549C7" w:rsidRDefault="000549C7" w:rsidP="000D19DD">
      <w:pPr>
        <w:rPr>
          <w:b/>
          <w:bCs/>
          <w:kern w:val="1"/>
          <w:sz w:val="28"/>
          <w:szCs w:val="28"/>
          <w:u w:val="single"/>
        </w:rPr>
      </w:pPr>
      <w:r>
        <w:rPr>
          <w:b/>
          <w:bCs/>
          <w:kern w:val="1"/>
          <w:sz w:val="28"/>
          <w:szCs w:val="28"/>
          <w:u w:val="single"/>
        </w:rPr>
        <w:t>Ведущая:</w:t>
      </w:r>
      <w:r>
        <w:rPr>
          <w:bCs/>
          <w:kern w:val="1"/>
          <w:sz w:val="28"/>
          <w:szCs w:val="28"/>
          <w:u w:val="single"/>
        </w:rPr>
        <w:br/>
      </w:r>
      <w:r>
        <w:rPr>
          <w:bCs/>
          <w:kern w:val="1"/>
          <w:sz w:val="28"/>
          <w:szCs w:val="28"/>
        </w:rPr>
        <w:t>Мы отпускаем детство?</w:t>
      </w:r>
      <w:r>
        <w:rPr>
          <w:bCs/>
          <w:kern w:val="1"/>
          <w:sz w:val="28"/>
          <w:szCs w:val="28"/>
        </w:rPr>
        <w:br/>
      </w:r>
      <w:r>
        <w:rPr>
          <w:b/>
          <w:bCs/>
          <w:kern w:val="1"/>
          <w:sz w:val="28"/>
          <w:szCs w:val="28"/>
        </w:rPr>
        <w:t>Дети:</w:t>
      </w:r>
      <w:r>
        <w:rPr>
          <w:bCs/>
          <w:kern w:val="1"/>
          <w:sz w:val="28"/>
          <w:szCs w:val="28"/>
        </w:rPr>
        <w:t xml:space="preserve"> ДА!</w:t>
      </w:r>
      <w:r>
        <w:rPr>
          <w:rStyle w:val="Heading2Char"/>
        </w:rPr>
        <w:t xml:space="preserve"> </w:t>
      </w:r>
      <w:r>
        <w:rPr>
          <w:rStyle w:val="Heading2Char"/>
        </w:rPr>
        <w:br/>
      </w:r>
    </w:p>
    <w:p w:rsidR="000549C7" w:rsidRDefault="000549C7" w:rsidP="000D19DD">
      <w:pPr>
        <w:rPr>
          <w:b/>
          <w:bCs/>
          <w:kern w:val="1"/>
          <w:sz w:val="28"/>
          <w:szCs w:val="28"/>
          <w:u w:val="single"/>
        </w:rPr>
      </w:pPr>
      <w:r>
        <w:rPr>
          <w:b/>
          <w:bCs/>
          <w:kern w:val="1"/>
          <w:sz w:val="28"/>
          <w:szCs w:val="28"/>
          <w:u w:val="single"/>
        </w:rPr>
        <w:t>Ведущая:</w:t>
      </w:r>
      <w:r>
        <w:rPr>
          <w:b/>
          <w:bCs/>
          <w:kern w:val="1"/>
          <w:sz w:val="28"/>
          <w:szCs w:val="28"/>
        </w:rPr>
        <w:br/>
      </w:r>
      <w:r>
        <w:rPr>
          <w:bCs/>
          <w:kern w:val="1"/>
          <w:sz w:val="28"/>
          <w:szCs w:val="28"/>
        </w:rPr>
        <w:t>Пускай уходит навсегда?</w:t>
      </w:r>
      <w:r>
        <w:rPr>
          <w:b/>
          <w:bCs/>
          <w:kern w:val="1"/>
          <w:sz w:val="28"/>
          <w:szCs w:val="28"/>
        </w:rPr>
        <w:br/>
      </w:r>
      <w:r>
        <w:rPr>
          <w:b/>
          <w:bCs/>
          <w:kern w:val="1"/>
          <w:sz w:val="28"/>
          <w:szCs w:val="28"/>
        </w:rPr>
        <w:br/>
        <w:t xml:space="preserve">Дети: </w:t>
      </w:r>
      <w:r>
        <w:rPr>
          <w:kern w:val="1"/>
          <w:sz w:val="28"/>
          <w:szCs w:val="28"/>
        </w:rPr>
        <w:t>Да!</w:t>
      </w:r>
    </w:p>
    <w:p w:rsidR="000549C7" w:rsidRDefault="000549C7" w:rsidP="000D19DD">
      <w:pPr>
        <w:jc w:val="both"/>
        <w:rPr>
          <w:b/>
          <w:bCs/>
          <w:kern w:val="1"/>
          <w:sz w:val="28"/>
          <w:szCs w:val="28"/>
          <w:u w:val="single"/>
        </w:rPr>
      </w:pPr>
      <w:r>
        <w:rPr>
          <w:b/>
          <w:bCs/>
          <w:kern w:val="1"/>
          <w:sz w:val="28"/>
          <w:szCs w:val="28"/>
          <w:u w:val="single"/>
        </w:rPr>
        <w:t>Ведущая:</w:t>
      </w:r>
      <w:r>
        <w:rPr>
          <w:b/>
          <w:bCs/>
          <w:kern w:val="1"/>
          <w:sz w:val="28"/>
          <w:szCs w:val="28"/>
          <w:u w:val="single"/>
        </w:rPr>
        <w:br/>
      </w:r>
      <w:r>
        <w:rPr>
          <w:kern w:val="1"/>
          <w:sz w:val="28"/>
          <w:szCs w:val="28"/>
        </w:rPr>
        <w:t>Мы будем плакать и грустит?</w:t>
      </w:r>
    </w:p>
    <w:p w:rsidR="000549C7" w:rsidRDefault="000549C7" w:rsidP="000D19DD">
      <w:pPr>
        <w:jc w:val="both"/>
        <w:rPr>
          <w:b/>
          <w:bCs/>
          <w:kern w:val="1"/>
          <w:sz w:val="28"/>
          <w:szCs w:val="28"/>
          <w:u w:val="single"/>
        </w:rPr>
      </w:pPr>
      <w:r>
        <w:rPr>
          <w:b/>
          <w:bCs/>
          <w:kern w:val="1"/>
          <w:sz w:val="28"/>
          <w:szCs w:val="28"/>
          <w:u w:val="single"/>
        </w:rPr>
        <w:t xml:space="preserve">Дети: </w:t>
      </w:r>
      <w:r>
        <w:rPr>
          <w:kern w:val="1"/>
          <w:sz w:val="28"/>
          <w:szCs w:val="28"/>
        </w:rPr>
        <w:t>Нет</w:t>
      </w:r>
    </w:p>
    <w:p w:rsidR="000549C7" w:rsidRDefault="000549C7" w:rsidP="000D19DD">
      <w:pPr>
        <w:rPr>
          <w:b/>
          <w:bCs/>
          <w:kern w:val="1"/>
          <w:sz w:val="28"/>
          <w:szCs w:val="28"/>
          <w:u w:val="single"/>
        </w:rPr>
      </w:pPr>
      <w:r>
        <w:rPr>
          <w:b/>
          <w:bCs/>
          <w:kern w:val="1"/>
          <w:sz w:val="28"/>
          <w:szCs w:val="28"/>
          <w:u w:val="single"/>
        </w:rPr>
        <w:t>Ведущая:</w:t>
      </w:r>
      <w:r>
        <w:rPr>
          <w:b/>
          <w:bCs/>
          <w:kern w:val="1"/>
          <w:sz w:val="28"/>
          <w:szCs w:val="28"/>
          <w:u w:val="single"/>
        </w:rPr>
        <w:br/>
      </w:r>
      <w:r>
        <w:rPr>
          <w:kern w:val="1"/>
          <w:sz w:val="28"/>
          <w:szCs w:val="28"/>
        </w:rPr>
        <w:t>Пусть шарик в небо улетит!?</w:t>
      </w:r>
      <w:r>
        <w:rPr>
          <w:b/>
          <w:bCs/>
          <w:kern w:val="1"/>
          <w:sz w:val="28"/>
          <w:szCs w:val="28"/>
          <w:u w:val="single"/>
        </w:rPr>
        <w:br/>
      </w:r>
      <w:r>
        <w:rPr>
          <w:b/>
          <w:bCs/>
          <w:kern w:val="1"/>
          <w:sz w:val="28"/>
          <w:szCs w:val="28"/>
          <w:u w:val="single"/>
        </w:rPr>
        <w:br/>
        <w:t xml:space="preserve">Дети: </w:t>
      </w:r>
      <w:r>
        <w:rPr>
          <w:kern w:val="1"/>
          <w:sz w:val="28"/>
          <w:szCs w:val="28"/>
        </w:rPr>
        <w:t>Да!</w:t>
      </w:r>
      <w:r>
        <w:rPr>
          <w:b/>
          <w:bCs/>
          <w:kern w:val="1"/>
          <w:sz w:val="28"/>
          <w:szCs w:val="28"/>
          <w:u w:val="single"/>
        </w:rPr>
        <w:br/>
      </w:r>
      <w:r>
        <w:rPr>
          <w:b/>
          <w:bCs/>
          <w:kern w:val="1"/>
          <w:sz w:val="28"/>
          <w:szCs w:val="28"/>
          <w:u w:val="single"/>
        </w:rPr>
        <w:br/>
        <w:t>Ведущая:</w:t>
      </w:r>
      <w:r>
        <w:rPr>
          <w:b/>
          <w:bCs/>
          <w:kern w:val="1"/>
          <w:sz w:val="28"/>
          <w:szCs w:val="28"/>
          <w:u w:val="single"/>
        </w:rPr>
        <w:br/>
      </w:r>
      <w:r>
        <w:rPr>
          <w:kern w:val="1"/>
          <w:sz w:val="28"/>
          <w:szCs w:val="28"/>
        </w:rPr>
        <w:t>Чудесно лето проведем?!</w:t>
      </w:r>
    </w:p>
    <w:p w:rsidR="000549C7" w:rsidRDefault="000549C7" w:rsidP="000D19DD">
      <w:pPr>
        <w:rPr>
          <w:b/>
          <w:bCs/>
          <w:kern w:val="1"/>
          <w:sz w:val="28"/>
          <w:szCs w:val="28"/>
        </w:rPr>
      </w:pPr>
      <w:r>
        <w:rPr>
          <w:b/>
          <w:bCs/>
          <w:kern w:val="1"/>
          <w:sz w:val="28"/>
          <w:szCs w:val="28"/>
          <w:u w:val="single"/>
        </w:rPr>
        <w:t xml:space="preserve">Дети: </w:t>
      </w:r>
      <w:r>
        <w:rPr>
          <w:kern w:val="1"/>
          <w:sz w:val="28"/>
          <w:szCs w:val="28"/>
        </w:rPr>
        <w:t>Да!</w:t>
      </w:r>
    </w:p>
    <w:p w:rsidR="000549C7" w:rsidRDefault="000549C7" w:rsidP="000D19DD">
      <w:pPr>
        <w:rPr>
          <w:b/>
          <w:bCs/>
          <w:i/>
          <w:color w:val="0000CC"/>
          <w:kern w:val="1"/>
          <w:sz w:val="28"/>
          <w:szCs w:val="28"/>
          <w:u w:val="single"/>
        </w:rPr>
      </w:pPr>
      <w:r>
        <w:rPr>
          <w:b/>
          <w:bCs/>
          <w:kern w:val="1"/>
          <w:sz w:val="28"/>
          <w:szCs w:val="28"/>
        </w:rPr>
        <w:br/>
      </w:r>
      <w:r>
        <w:rPr>
          <w:b/>
          <w:bCs/>
          <w:kern w:val="1"/>
          <w:sz w:val="28"/>
          <w:szCs w:val="28"/>
          <w:u w:val="single"/>
        </w:rPr>
        <w:t>Ведущая:</w:t>
      </w:r>
      <w:r>
        <w:rPr>
          <w:b/>
          <w:bCs/>
          <w:kern w:val="1"/>
          <w:sz w:val="28"/>
          <w:szCs w:val="28"/>
        </w:rPr>
        <w:br/>
      </w:r>
      <w:r>
        <w:rPr>
          <w:bCs/>
          <w:kern w:val="1"/>
          <w:sz w:val="28"/>
          <w:szCs w:val="28"/>
        </w:rPr>
        <w:t>А осенью все в 1 класс пойдем?</w:t>
      </w:r>
      <w:r>
        <w:rPr>
          <w:b/>
          <w:bCs/>
          <w:kern w:val="1"/>
          <w:sz w:val="28"/>
          <w:szCs w:val="28"/>
        </w:rPr>
        <w:br/>
        <w:t xml:space="preserve">Дети: </w:t>
      </w:r>
      <w:r>
        <w:rPr>
          <w:kern w:val="1"/>
          <w:sz w:val="28"/>
          <w:szCs w:val="28"/>
        </w:rPr>
        <w:t>Да!</w:t>
      </w:r>
      <w:r>
        <w:rPr>
          <w:b/>
          <w:bCs/>
          <w:kern w:val="1"/>
          <w:sz w:val="28"/>
          <w:szCs w:val="28"/>
        </w:rPr>
        <w:br/>
      </w:r>
      <w:r>
        <w:rPr>
          <w:b/>
          <w:bCs/>
          <w:kern w:val="1"/>
          <w:sz w:val="28"/>
          <w:szCs w:val="28"/>
          <w:u w:val="single"/>
        </w:rPr>
        <w:t>Ведущая:</w:t>
      </w:r>
      <w:r>
        <w:rPr>
          <w:b/>
          <w:bCs/>
          <w:kern w:val="1"/>
          <w:sz w:val="28"/>
          <w:szCs w:val="28"/>
        </w:rPr>
        <w:br/>
      </w:r>
      <w:r>
        <w:rPr>
          <w:bCs/>
          <w:kern w:val="1"/>
          <w:sz w:val="28"/>
          <w:szCs w:val="28"/>
        </w:rPr>
        <w:t>Сейчас считаем-1.2.3.</w:t>
      </w:r>
      <w:r>
        <w:rPr>
          <w:bCs/>
          <w:kern w:val="1"/>
          <w:sz w:val="28"/>
          <w:szCs w:val="28"/>
        </w:rPr>
        <w:br/>
        <w:t>Шарик дошкольного детства, лети!!</w:t>
      </w:r>
      <w:r>
        <w:rPr>
          <w:rStyle w:val="Heading2Char"/>
        </w:rPr>
        <w:br/>
      </w:r>
    </w:p>
    <w:p w:rsidR="000549C7" w:rsidRPr="000D19DD" w:rsidRDefault="000549C7" w:rsidP="000D19DD">
      <w:pPr>
        <w:shd w:val="clear" w:color="auto" w:fill="FFFFFF"/>
        <w:spacing w:after="153" w:line="322" w:lineRule="atLeast"/>
        <w:jc w:val="both"/>
        <w:rPr>
          <w:rFonts w:ascii="Trebuchet MS" w:hAnsi="Trebuchet MS" w:cs="Arial"/>
          <w:b/>
          <w:bCs/>
          <w:color w:val="833713"/>
          <w:sz w:val="32"/>
          <w:szCs w:val="32"/>
          <w:lang w:eastAsia="ru-RU"/>
        </w:rPr>
      </w:pPr>
      <w:r>
        <w:rPr>
          <w:b/>
          <w:bCs/>
          <w:i/>
          <w:color w:val="0000CC"/>
          <w:kern w:val="1"/>
          <w:sz w:val="28"/>
          <w:szCs w:val="28"/>
          <w:u w:val="single"/>
        </w:rPr>
        <w:t>отпустить шары</w:t>
      </w:r>
    </w:p>
    <w:sectPr w:rsidR="000549C7" w:rsidRPr="000D19DD" w:rsidSect="00970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36F31"/>
    <w:multiLevelType w:val="hybridMultilevel"/>
    <w:tmpl w:val="D81EB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C45722"/>
    <w:multiLevelType w:val="hybridMultilevel"/>
    <w:tmpl w:val="EC980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outline"/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143C"/>
    <w:rsid w:val="00006EF5"/>
    <w:rsid w:val="00010D32"/>
    <w:rsid w:val="00022D61"/>
    <w:rsid w:val="00041FD4"/>
    <w:rsid w:val="000449D9"/>
    <w:rsid w:val="000549C7"/>
    <w:rsid w:val="00055995"/>
    <w:rsid w:val="0006246A"/>
    <w:rsid w:val="00067E1D"/>
    <w:rsid w:val="00082707"/>
    <w:rsid w:val="00096ECA"/>
    <w:rsid w:val="000977F0"/>
    <w:rsid w:val="000B006B"/>
    <w:rsid w:val="000B0D24"/>
    <w:rsid w:val="000C2750"/>
    <w:rsid w:val="000C47A9"/>
    <w:rsid w:val="000C6097"/>
    <w:rsid w:val="000D19DD"/>
    <w:rsid w:val="000D6F6B"/>
    <w:rsid w:val="000E520E"/>
    <w:rsid w:val="00120B79"/>
    <w:rsid w:val="001235A0"/>
    <w:rsid w:val="00132F12"/>
    <w:rsid w:val="00143885"/>
    <w:rsid w:val="0015102E"/>
    <w:rsid w:val="00152765"/>
    <w:rsid w:val="00157217"/>
    <w:rsid w:val="00160E84"/>
    <w:rsid w:val="001805D3"/>
    <w:rsid w:val="00196F66"/>
    <w:rsid w:val="001979DE"/>
    <w:rsid w:val="001A0582"/>
    <w:rsid w:val="001A1E47"/>
    <w:rsid w:val="001A2F71"/>
    <w:rsid w:val="001B3713"/>
    <w:rsid w:val="001C322A"/>
    <w:rsid w:val="001D49CC"/>
    <w:rsid w:val="001E26C2"/>
    <w:rsid w:val="001E71FC"/>
    <w:rsid w:val="001F01AD"/>
    <w:rsid w:val="0021129D"/>
    <w:rsid w:val="00216B1C"/>
    <w:rsid w:val="00221264"/>
    <w:rsid w:val="002339D8"/>
    <w:rsid w:val="00233CE3"/>
    <w:rsid w:val="00245FB7"/>
    <w:rsid w:val="0024650C"/>
    <w:rsid w:val="00263D09"/>
    <w:rsid w:val="002721ED"/>
    <w:rsid w:val="00274122"/>
    <w:rsid w:val="002749F1"/>
    <w:rsid w:val="00275AC8"/>
    <w:rsid w:val="002944C6"/>
    <w:rsid w:val="00294AEB"/>
    <w:rsid w:val="0029628D"/>
    <w:rsid w:val="002C06B5"/>
    <w:rsid w:val="002D39AF"/>
    <w:rsid w:val="002D481D"/>
    <w:rsid w:val="002E1952"/>
    <w:rsid w:val="002E41E3"/>
    <w:rsid w:val="002E4FAF"/>
    <w:rsid w:val="002F4B51"/>
    <w:rsid w:val="00306D2E"/>
    <w:rsid w:val="0031651E"/>
    <w:rsid w:val="003408C5"/>
    <w:rsid w:val="00344743"/>
    <w:rsid w:val="003539A4"/>
    <w:rsid w:val="003544DB"/>
    <w:rsid w:val="0036051B"/>
    <w:rsid w:val="003641EC"/>
    <w:rsid w:val="003669DE"/>
    <w:rsid w:val="003678B8"/>
    <w:rsid w:val="0038759B"/>
    <w:rsid w:val="00393658"/>
    <w:rsid w:val="00396F0D"/>
    <w:rsid w:val="003A2158"/>
    <w:rsid w:val="003A34AA"/>
    <w:rsid w:val="003B1CC5"/>
    <w:rsid w:val="003C1976"/>
    <w:rsid w:val="003D2280"/>
    <w:rsid w:val="003E643F"/>
    <w:rsid w:val="00405211"/>
    <w:rsid w:val="00410401"/>
    <w:rsid w:val="004363E9"/>
    <w:rsid w:val="00444D14"/>
    <w:rsid w:val="00475FFE"/>
    <w:rsid w:val="00482A65"/>
    <w:rsid w:val="0049679D"/>
    <w:rsid w:val="00497D7A"/>
    <w:rsid w:val="004A2620"/>
    <w:rsid w:val="004B63CD"/>
    <w:rsid w:val="004D60BA"/>
    <w:rsid w:val="004E3457"/>
    <w:rsid w:val="004F2684"/>
    <w:rsid w:val="0050584E"/>
    <w:rsid w:val="00533ED9"/>
    <w:rsid w:val="00542A97"/>
    <w:rsid w:val="00560903"/>
    <w:rsid w:val="005646C9"/>
    <w:rsid w:val="00564884"/>
    <w:rsid w:val="0056755C"/>
    <w:rsid w:val="00567C55"/>
    <w:rsid w:val="0058528A"/>
    <w:rsid w:val="005923A8"/>
    <w:rsid w:val="005B134E"/>
    <w:rsid w:val="005D0F33"/>
    <w:rsid w:val="005D4D94"/>
    <w:rsid w:val="005F70FC"/>
    <w:rsid w:val="006017F9"/>
    <w:rsid w:val="00606CBF"/>
    <w:rsid w:val="00612DA6"/>
    <w:rsid w:val="0062192D"/>
    <w:rsid w:val="0062454C"/>
    <w:rsid w:val="00653B58"/>
    <w:rsid w:val="006605E2"/>
    <w:rsid w:val="00670599"/>
    <w:rsid w:val="0067313F"/>
    <w:rsid w:val="006A2060"/>
    <w:rsid w:val="006B5789"/>
    <w:rsid w:val="006C6B24"/>
    <w:rsid w:val="006C74B1"/>
    <w:rsid w:val="00707C7B"/>
    <w:rsid w:val="007308E2"/>
    <w:rsid w:val="00732DAF"/>
    <w:rsid w:val="00733361"/>
    <w:rsid w:val="00741E4F"/>
    <w:rsid w:val="0074375F"/>
    <w:rsid w:val="007527B2"/>
    <w:rsid w:val="007531B3"/>
    <w:rsid w:val="007602A9"/>
    <w:rsid w:val="007824A5"/>
    <w:rsid w:val="00782CCF"/>
    <w:rsid w:val="00783948"/>
    <w:rsid w:val="00784726"/>
    <w:rsid w:val="0079128F"/>
    <w:rsid w:val="00794779"/>
    <w:rsid w:val="007A653B"/>
    <w:rsid w:val="007A6A57"/>
    <w:rsid w:val="007A7550"/>
    <w:rsid w:val="007B1697"/>
    <w:rsid w:val="007B5E24"/>
    <w:rsid w:val="007D22E0"/>
    <w:rsid w:val="007E4C15"/>
    <w:rsid w:val="00807906"/>
    <w:rsid w:val="00811388"/>
    <w:rsid w:val="008156F8"/>
    <w:rsid w:val="00823E36"/>
    <w:rsid w:val="00830181"/>
    <w:rsid w:val="008419A0"/>
    <w:rsid w:val="00852BCA"/>
    <w:rsid w:val="00873188"/>
    <w:rsid w:val="0088285E"/>
    <w:rsid w:val="00884E5D"/>
    <w:rsid w:val="00886BC9"/>
    <w:rsid w:val="0089300B"/>
    <w:rsid w:val="0089592C"/>
    <w:rsid w:val="008A3576"/>
    <w:rsid w:val="008A5363"/>
    <w:rsid w:val="008B6DDC"/>
    <w:rsid w:val="008C3AD5"/>
    <w:rsid w:val="008D6C5A"/>
    <w:rsid w:val="008E1717"/>
    <w:rsid w:val="008E7FB8"/>
    <w:rsid w:val="008F1F6C"/>
    <w:rsid w:val="008F70D4"/>
    <w:rsid w:val="0090099E"/>
    <w:rsid w:val="00904F19"/>
    <w:rsid w:val="0090532A"/>
    <w:rsid w:val="00917F9C"/>
    <w:rsid w:val="00922DDE"/>
    <w:rsid w:val="00923C06"/>
    <w:rsid w:val="00931DCF"/>
    <w:rsid w:val="00931EF7"/>
    <w:rsid w:val="00943693"/>
    <w:rsid w:val="009569F8"/>
    <w:rsid w:val="009705A0"/>
    <w:rsid w:val="00983205"/>
    <w:rsid w:val="00994F09"/>
    <w:rsid w:val="0099622A"/>
    <w:rsid w:val="009963E2"/>
    <w:rsid w:val="009B3D14"/>
    <w:rsid w:val="009D663D"/>
    <w:rsid w:val="009E572A"/>
    <w:rsid w:val="009F5590"/>
    <w:rsid w:val="009F56E8"/>
    <w:rsid w:val="00A17655"/>
    <w:rsid w:val="00A23F01"/>
    <w:rsid w:val="00A27E30"/>
    <w:rsid w:val="00A305F6"/>
    <w:rsid w:val="00A50B01"/>
    <w:rsid w:val="00A54AEA"/>
    <w:rsid w:val="00A57912"/>
    <w:rsid w:val="00A62C7F"/>
    <w:rsid w:val="00A75DC3"/>
    <w:rsid w:val="00A84D74"/>
    <w:rsid w:val="00A85538"/>
    <w:rsid w:val="00A86696"/>
    <w:rsid w:val="00A97CB1"/>
    <w:rsid w:val="00AC59BD"/>
    <w:rsid w:val="00AC604F"/>
    <w:rsid w:val="00AD0CC1"/>
    <w:rsid w:val="00AD6108"/>
    <w:rsid w:val="00AE4DFB"/>
    <w:rsid w:val="00AE60BB"/>
    <w:rsid w:val="00AF06CC"/>
    <w:rsid w:val="00AF46BB"/>
    <w:rsid w:val="00AF56CB"/>
    <w:rsid w:val="00AF6E35"/>
    <w:rsid w:val="00B1611D"/>
    <w:rsid w:val="00B348B0"/>
    <w:rsid w:val="00B371E9"/>
    <w:rsid w:val="00B64BBE"/>
    <w:rsid w:val="00B73545"/>
    <w:rsid w:val="00B75F93"/>
    <w:rsid w:val="00B775EE"/>
    <w:rsid w:val="00B81E22"/>
    <w:rsid w:val="00BA2822"/>
    <w:rsid w:val="00BB4FEF"/>
    <w:rsid w:val="00BC681D"/>
    <w:rsid w:val="00BD6D15"/>
    <w:rsid w:val="00BE32D5"/>
    <w:rsid w:val="00BE5133"/>
    <w:rsid w:val="00BE6637"/>
    <w:rsid w:val="00C00C14"/>
    <w:rsid w:val="00C03EBA"/>
    <w:rsid w:val="00C2519C"/>
    <w:rsid w:val="00C36304"/>
    <w:rsid w:val="00C42D50"/>
    <w:rsid w:val="00C45CF3"/>
    <w:rsid w:val="00C719A8"/>
    <w:rsid w:val="00C720D7"/>
    <w:rsid w:val="00C90C40"/>
    <w:rsid w:val="00C9401B"/>
    <w:rsid w:val="00C941AB"/>
    <w:rsid w:val="00CA09A0"/>
    <w:rsid w:val="00CA5FC6"/>
    <w:rsid w:val="00CD1F54"/>
    <w:rsid w:val="00CF5E33"/>
    <w:rsid w:val="00D035CF"/>
    <w:rsid w:val="00D10217"/>
    <w:rsid w:val="00D17AE0"/>
    <w:rsid w:val="00D22578"/>
    <w:rsid w:val="00D259FE"/>
    <w:rsid w:val="00D42AC7"/>
    <w:rsid w:val="00D436AF"/>
    <w:rsid w:val="00D578F3"/>
    <w:rsid w:val="00D66027"/>
    <w:rsid w:val="00D7002C"/>
    <w:rsid w:val="00D7589D"/>
    <w:rsid w:val="00D86207"/>
    <w:rsid w:val="00D93652"/>
    <w:rsid w:val="00DB0990"/>
    <w:rsid w:val="00DB143C"/>
    <w:rsid w:val="00DD531D"/>
    <w:rsid w:val="00E1072F"/>
    <w:rsid w:val="00E108C8"/>
    <w:rsid w:val="00E32C5D"/>
    <w:rsid w:val="00E340D6"/>
    <w:rsid w:val="00E40A8C"/>
    <w:rsid w:val="00E50666"/>
    <w:rsid w:val="00E626E8"/>
    <w:rsid w:val="00E66BB7"/>
    <w:rsid w:val="00E73C1B"/>
    <w:rsid w:val="00E7433C"/>
    <w:rsid w:val="00E817EF"/>
    <w:rsid w:val="00E90980"/>
    <w:rsid w:val="00EA246F"/>
    <w:rsid w:val="00EA39C8"/>
    <w:rsid w:val="00EB26E0"/>
    <w:rsid w:val="00EC32C2"/>
    <w:rsid w:val="00ED598C"/>
    <w:rsid w:val="00EF5F07"/>
    <w:rsid w:val="00F134DD"/>
    <w:rsid w:val="00F329AA"/>
    <w:rsid w:val="00F364FE"/>
    <w:rsid w:val="00F42501"/>
    <w:rsid w:val="00F47B1B"/>
    <w:rsid w:val="00F6006D"/>
    <w:rsid w:val="00F94CB3"/>
    <w:rsid w:val="00F976EC"/>
    <w:rsid w:val="00FC09FE"/>
    <w:rsid w:val="00FE327F"/>
    <w:rsid w:val="00FE355C"/>
    <w:rsid w:val="00FF1C51"/>
    <w:rsid w:val="00FF6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5A0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06D2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06D2E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06D2E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06D2E"/>
    <w:rPr>
      <w:rFonts w:ascii="Cambria" w:hAnsi="Cambria" w:cs="Times New Roman"/>
      <w:b/>
      <w:bCs/>
      <w:color w:val="4F81BD"/>
      <w:sz w:val="26"/>
      <w:szCs w:val="26"/>
    </w:rPr>
  </w:style>
  <w:style w:type="character" w:styleId="Strong">
    <w:name w:val="Strong"/>
    <w:basedOn w:val="DefaultParagraphFont"/>
    <w:uiPriority w:val="99"/>
    <w:qFormat/>
    <w:rsid w:val="00DB143C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895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9592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89592C"/>
    <w:pPr>
      <w:ind w:left="720"/>
      <w:contextualSpacing/>
    </w:pPr>
  </w:style>
  <w:style w:type="paragraph" w:customStyle="1" w:styleId="c0">
    <w:name w:val="c0"/>
    <w:basedOn w:val="Normal"/>
    <w:uiPriority w:val="99"/>
    <w:rsid w:val="005923A8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DefaultParagraphFont"/>
    <w:uiPriority w:val="99"/>
    <w:rsid w:val="005923A8"/>
    <w:rPr>
      <w:rFonts w:cs="Times New Roman"/>
    </w:rPr>
  </w:style>
  <w:style w:type="character" w:customStyle="1" w:styleId="c2">
    <w:name w:val="c2"/>
    <w:basedOn w:val="DefaultParagraphFont"/>
    <w:uiPriority w:val="99"/>
    <w:rsid w:val="005923A8"/>
    <w:rPr>
      <w:rFonts w:cs="Times New Roman"/>
    </w:rPr>
  </w:style>
  <w:style w:type="paragraph" w:customStyle="1" w:styleId="NoSpacing1">
    <w:name w:val="No Spacing1"/>
    <w:uiPriority w:val="99"/>
    <w:rsid w:val="00A62C7F"/>
    <w:pPr>
      <w:suppressAutoHyphens/>
      <w:spacing w:line="100" w:lineRule="atLeast"/>
    </w:pPr>
    <w:rPr>
      <w:rFonts w:ascii="Times New Roman" w:eastAsia="SimSun" w:hAnsi="Times New Roman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74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4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4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74085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4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74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740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740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740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3740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3740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3740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3740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3740831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740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3740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740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3740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740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3740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3740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37408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37408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37408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37407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37408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37408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740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408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74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4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74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740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740845">
                                  <w:marLeft w:val="0"/>
                                  <w:marRight w:val="0"/>
                                  <w:marTop w:val="0"/>
                                  <w:marBottom w:val="38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740805">
                                      <w:marLeft w:val="0"/>
                                      <w:marRight w:val="0"/>
                                      <w:marTop w:val="15"/>
                                      <w:marBottom w:val="2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3740800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02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03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06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07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09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11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19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20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25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28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32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34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47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48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55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57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59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60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740863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740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408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74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4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74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74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740851">
                                  <w:marLeft w:val="0"/>
                                  <w:marRight w:val="0"/>
                                  <w:marTop w:val="0"/>
                                  <w:marBottom w:val="38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740844">
                                      <w:marLeft w:val="0"/>
                                      <w:marRight w:val="0"/>
                                      <w:marTop w:val="15"/>
                                      <w:marBottom w:val="2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3740815">
                                          <w:marLeft w:val="0"/>
                                          <w:marRight w:val="0"/>
                                          <w:marTop w:val="153"/>
                                          <w:marBottom w:val="15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24</Pages>
  <Words>3312</Words>
  <Characters>18880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Бухгалтер</cp:lastModifiedBy>
  <cp:revision>3</cp:revision>
  <dcterms:created xsi:type="dcterms:W3CDTF">2016-04-27T18:02:00Z</dcterms:created>
  <dcterms:modified xsi:type="dcterms:W3CDTF">2016-05-06T09:04:00Z</dcterms:modified>
</cp:coreProperties>
</file>